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CC639" w14:textId="54C6F127" w:rsidR="00FE5643" w:rsidRDefault="00062BE0" w:rsidP="004C73D8">
      <w:pPr>
        <w:pStyle w:val="Titel"/>
      </w:pPr>
      <w:r>
        <w:t xml:space="preserve">Template </w:t>
      </w:r>
      <w:r w:rsidR="009C2FBB">
        <w:t>Event</w:t>
      </w:r>
      <w:r>
        <w:t xml:space="preserve"> Pages</w:t>
      </w:r>
    </w:p>
    <w:p w14:paraId="7DE8A64C" w14:textId="57EE6CCA" w:rsidR="00D72916" w:rsidRPr="00982D91" w:rsidRDefault="00D72916" w:rsidP="00982D91">
      <w:pPr>
        <w:rPr>
          <w:rFonts w:asciiTheme="majorHAnsi" w:hAnsiTheme="majorHAnsi" w:cstheme="majorHAnsi"/>
          <w:lang w:val="fr-FR"/>
        </w:rPr>
      </w:pPr>
      <w:proofErr w:type="spellStart"/>
      <w:r w:rsidRPr="00982D91">
        <w:rPr>
          <w:rFonts w:asciiTheme="majorHAnsi" w:hAnsiTheme="majorHAnsi" w:cstheme="majorHAnsi"/>
          <w:lang w:val="fr-FR"/>
        </w:rPr>
        <w:t>Dummy</w:t>
      </w:r>
      <w:proofErr w:type="spellEnd"/>
      <w:r w:rsidRPr="00982D91">
        <w:rPr>
          <w:rFonts w:asciiTheme="majorHAnsi" w:hAnsiTheme="majorHAnsi" w:cstheme="majorHAnsi"/>
          <w:lang w:val="fr-FR"/>
        </w:rPr>
        <w:t xml:space="preserve"> Page: </w:t>
      </w:r>
      <w:hyperlink r:id="rId11" w:history="1">
        <w:r w:rsidRPr="00982D91">
          <w:rPr>
            <w:rStyle w:val="Hyperlink"/>
            <w:rFonts w:asciiTheme="majorHAnsi" w:hAnsiTheme="majorHAnsi" w:cstheme="majorHAnsi"/>
            <w:lang w:val="fr-FR"/>
          </w:rPr>
          <w:t>https://www.valantic.com/en/events/master-template/</w:t>
        </w:r>
      </w:hyperlink>
      <w:r w:rsidRPr="00982D91">
        <w:rPr>
          <w:rFonts w:asciiTheme="majorHAnsi" w:hAnsiTheme="majorHAnsi" w:cstheme="majorHAnsi"/>
          <w:lang w:val="fr-FR"/>
        </w:rPr>
        <w:t xml:space="preserve"> </w:t>
      </w:r>
      <w:r w:rsidRPr="00982D91">
        <w:rPr>
          <w:rFonts w:asciiTheme="majorHAnsi" w:hAnsiTheme="majorHAnsi" w:cstheme="majorHAnsi"/>
          <w:lang w:val="fr-FR"/>
        </w:rPr>
        <w:br/>
        <w:t>(</w:t>
      </w:r>
      <w:proofErr w:type="spellStart"/>
      <w:r w:rsidRPr="00982D91">
        <w:rPr>
          <w:rFonts w:asciiTheme="majorHAnsi" w:hAnsiTheme="majorHAnsi" w:cstheme="majorHAnsi"/>
          <w:lang w:val="fr-FR"/>
        </w:rPr>
        <w:t>Password</w:t>
      </w:r>
      <w:proofErr w:type="spellEnd"/>
      <w:r w:rsidRPr="00982D91">
        <w:rPr>
          <w:rFonts w:asciiTheme="majorHAnsi" w:hAnsiTheme="majorHAnsi" w:cstheme="majorHAnsi"/>
          <w:lang w:val="fr-FR"/>
        </w:rPr>
        <w:t xml:space="preserve">: </w:t>
      </w:r>
      <w:proofErr w:type="spellStart"/>
      <w:r w:rsidRPr="00982D91">
        <w:rPr>
          <w:rFonts w:asciiTheme="majorHAnsi" w:hAnsiTheme="majorHAnsi" w:cstheme="majorHAnsi"/>
          <w:lang w:val="fr-FR"/>
        </w:rPr>
        <w:t>event</w:t>
      </w:r>
      <w:proofErr w:type="spellEnd"/>
      <w:r w:rsidRPr="00982D91">
        <w:rPr>
          <w:rFonts w:asciiTheme="majorHAnsi" w:hAnsiTheme="majorHAnsi" w:cstheme="majorHAnsi"/>
          <w:lang w:val="fr-FR"/>
        </w:rPr>
        <w:t>)</w:t>
      </w:r>
    </w:p>
    <w:tbl>
      <w:tblPr>
        <w:tblStyle w:val="valanticTables"/>
        <w:tblpPr w:leftFromText="141" w:rightFromText="141" w:vertAnchor="text" w:horzAnchor="margin" w:tblpY="798"/>
        <w:tblW w:w="0" w:type="auto"/>
        <w:tblInd w:w="0" w:type="dxa"/>
        <w:tblLook w:val="0400" w:firstRow="0" w:lastRow="0" w:firstColumn="0" w:lastColumn="0" w:noHBand="0" w:noVBand="1"/>
      </w:tblPr>
      <w:tblGrid>
        <w:gridCol w:w="1865"/>
        <w:gridCol w:w="7205"/>
      </w:tblGrid>
      <w:tr w:rsidR="008D569A" w:rsidRPr="00596390" w14:paraId="247A99CE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9070" w:type="dxa"/>
            <w:gridSpan w:val="2"/>
            <w:shd w:val="clear" w:color="auto" w:fill="D8DAF4" w:themeFill="accent2" w:themeFillTint="33"/>
          </w:tcPr>
          <w:p w14:paraId="3C0EF285" w14:textId="7935D04C" w:rsidR="008D569A" w:rsidRPr="006042C7" w:rsidRDefault="008D569A" w:rsidP="008D569A">
            <w:pPr>
              <w:rPr>
                <w:rFonts w:asciiTheme="majorHAnsi" w:hAnsiTheme="majorHAnsi" w:cstheme="majorHAnsi"/>
                <w:bCs/>
              </w:rPr>
            </w:pPr>
            <w:r w:rsidRPr="006042C7">
              <w:rPr>
                <w:rFonts w:asciiTheme="majorHAnsi" w:hAnsiTheme="majorHAnsi" w:cstheme="majorHAnsi"/>
                <w:bCs/>
              </w:rPr>
              <w:t>General information</w:t>
            </w:r>
            <w:r>
              <w:rPr>
                <w:rFonts w:asciiTheme="majorHAnsi" w:hAnsiTheme="majorHAnsi" w:cstheme="majorHAnsi"/>
                <w:bCs/>
              </w:rPr>
              <w:t xml:space="preserve"> – Your contact details</w:t>
            </w:r>
            <w:r w:rsidR="00F930CE">
              <w:rPr>
                <w:rFonts w:asciiTheme="majorHAnsi" w:hAnsiTheme="majorHAnsi" w:cstheme="majorHAnsi"/>
                <w:bCs/>
              </w:rPr>
              <w:t xml:space="preserve"> (will not be displayed </w:t>
            </w:r>
            <w:r w:rsidR="00B13628">
              <w:rPr>
                <w:rFonts w:asciiTheme="majorHAnsi" w:hAnsiTheme="majorHAnsi" w:cstheme="majorHAnsi"/>
                <w:bCs/>
              </w:rPr>
              <w:t>on the page)</w:t>
            </w:r>
          </w:p>
        </w:tc>
      </w:tr>
      <w:tr w:rsidR="008D569A" w:rsidRPr="004469F4" w14:paraId="6ED8247B" w14:textId="77777777" w:rsidTr="00FA0372">
        <w:trPr>
          <w:trHeight w:val="296"/>
        </w:trPr>
        <w:tc>
          <w:tcPr>
            <w:tcW w:w="1865" w:type="dxa"/>
          </w:tcPr>
          <w:p w14:paraId="0E6B443D" w14:textId="77777777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Contact person:</w:t>
            </w:r>
          </w:p>
        </w:tc>
        <w:tc>
          <w:tcPr>
            <w:tcW w:w="7205" w:type="dxa"/>
          </w:tcPr>
          <w:p w14:paraId="442587D1" w14:textId="77777777" w:rsidR="008D569A" w:rsidRPr="00062BE0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 w:rsidRPr="00062BE0"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1A04BBC6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</w:tcPr>
          <w:p w14:paraId="74FC6E6D" w14:textId="0145B8A8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E-mail address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13255398" w14:textId="77777777" w:rsidR="008D569A" w:rsidRPr="00062BE0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 w:rsidRPr="00062BE0"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100A7AA5" w14:textId="77777777" w:rsidTr="00FA0372">
        <w:trPr>
          <w:trHeight w:val="296"/>
        </w:trPr>
        <w:tc>
          <w:tcPr>
            <w:tcW w:w="1865" w:type="dxa"/>
          </w:tcPr>
          <w:p w14:paraId="42A44E55" w14:textId="77777777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Competence Center:</w:t>
            </w:r>
          </w:p>
        </w:tc>
        <w:tc>
          <w:tcPr>
            <w:tcW w:w="7205" w:type="dxa"/>
          </w:tcPr>
          <w:p w14:paraId="345DDD95" w14:textId="77777777" w:rsidR="008D569A" w:rsidRPr="00062BE0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 w:rsidRPr="00062BE0"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2356A888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9070" w:type="dxa"/>
            <w:gridSpan w:val="2"/>
            <w:shd w:val="clear" w:color="auto" w:fill="D8DAF4" w:themeFill="accent2" w:themeFillTint="33"/>
          </w:tcPr>
          <w:p w14:paraId="7D0FB36D" w14:textId="77777777" w:rsidR="008D569A" w:rsidRPr="00062BE0" w:rsidRDefault="008D569A" w:rsidP="008D569A">
            <w:pPr>
              <w:rPr>
                <w:rFonts w:ascii="Segoe UI Semibold" w:hAnsi="Segoe UI Semibold" w:cs="Segoe UI Semibold"/>
                <w:bCs/>
              </w:rPr>
            </w:pPr>
            <w:r w:rsidRPr="00062BE0">
              <w:rPr>
                <w:rFonts w:ascii="Segoe UI Semibold" w:hAnsi="Segoe UI Semibold" w:cs="Segoe UI Semibold"/>
                <w:bCs/>
              </w:rPr>
              <w:t>Meta description</w:t>
            </w:r>
          </w:p>
          <w:p w14:paraId="5E63523C" w14:textId="77777777" w:rsidR="008D569A" w:rsidRPr="00062BE0" w:rsidRDefault="008D569A" w:rsidP="008D569A">
            <w:pPr>
              <w:rPr>
                <w:bCs/>
                <w:color w:val="CDCDCD" w:themeColor="accent4"/>
              </w:rPr>
            </w:pPr>
            <w:r w:rsidRPr="00062BE0">
              <w:t>Short summary of the page topic, must contain main keyword directly at the beginning if possible (max. 155 characters)</w:t>
            </w:r>
          </w:p>
        </w:tc>
      </w:tr>
      <w:tr w:rsidR="008D569A" w:rsidRPr="004469F4" w14:paraId="41EB8E70" w14:textId="77777777" w:rsidTr="00FA0372">
        <w:trPr>
          <w:trHeight w:val="296"/>
        </w:trPr>
        <w:tc>
          <w:tcPr>
            <w:tcW w:w="1865" w:type="dxa"/>
          </w:tcPr>
          <w:p w14:paraId="4E8C2FFD" w14:textId="77777777" w:rsidR="008D569A" w:rsidRPr="00062BE0" w:rsidRDefault="008D569A" w:rsidP="008D569A">
            <w:pPr>
              <w:rPr>
                <w:rFonts w:cstheme="minorHAnsi"/>
                <w:bCs/>
              </w:rPr>
            </w:pPr>
            <w:r w:rsidRPr="00062BE0">
              <w:rPr>
                <w:rFonts w:cstheme="minorHAnsi"/>
                <w:bCs/>
              </w:rPr>
              <w:t>Meta description:</w:t>
            </w:r>
          </w:p>
        </w:tc>
        <w:tc>
          <w:tcPr>
            <w:tcW w:w="7205" w:type="dxa"/>
          </w:tcPr>
          <w:p w14:paraId="7319DACB" w14:textId="77777777" w:rsidR="008D569A" w:rsidRPr="00062BE0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 w:rsidRPr="00062BE0"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620EE1C7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9070" w:type="dxa"/>
            <w:gridSpan w:val="2"/>
            <w:shd w:val="clear" w:color="auto" w:fill="D8DAF4" w:themeFill="accent2" w:themeFillTint="33"/>
          </w:tcPr>
          <w:p w14:paraId="04C43FB9" w14:textId="77777777" w:rsidR="008D569A" w:rsidRPr="00062BE0" w:rsidRDefault="008D569A" w:rsidP="008D569A">
            <w:pPr>
              <w:rPr>
                <w:rFonts w:ascii="Segoe UI Semibold" w:hAnsi="Segoe UI Semibold" w:cs="Segoe UI Semibold"/>
                <w:bCs/>
              </w:rPr>
            </w:pPr>
            <w:r w:rsidRPr="00062BE0">
              <w:rPr>
                <w:rFonts w:ascii="Segoe UI Semibold" w:hAnsi="Segoe UI Semibold" w:cs="Segoe UI Semibold"/>
                <w:bCs/>
              </w:rPr>
              <w:t>Title/H1/URL</w:t>
            </w:r>
            <w:r>
              <w:rPr>
                <w:rFonts w:ascii="Segoe UI Semibold" w:hAnsi="Segoe UI Semibold" w:cs="Segoe UI Semibold"/>
                <w:bCs/>
              </w:rPr>
              <w:t xml:space="preserve">/Copy </w:t>
            </w:r>
          </w:p>
          <w:p w14:paraId="77CD584C" w14:textId="77777777" w:rsidR="008D569A" w:rsidRPr="00062BE0" w:rsidRDefault="008D569A" w:rsidP="008D569A">
            <w:pPr>
              <w:rPr>
                <w:rFonts w:cstheme="minorHAnsi"/>
                <w:bCs/>
              </w:rPr>
            </w:pPr>
            <w:r w:rsidRPr="00062BE0">
              <w:rPr>
                <w:rFonts w:cstheme="minorHAnsi"/>
                <w:bCs/>
              </w:rPr>
              <w:t>Meaningful title/headline (5-12 words), should contain the main keyword</w:t>
            </w:r>
          </w:p>
          <w:p w14:paraId="1BC14F60" w14:textId="77777777" w:rsidR="008D569A" w:rsidRPr="00062BE0" w:rsidRDefault="008D569A" w:rsidP="008D569A">
            <w:pPr>
              <w:rPr>
                <w:bCs/>
                <w:color w:val="CDCDCD" w:themeColor="accent4"/>
              </w:rPr>
            </w:pPr>
            <w:r w:rsidRPr="00062BE0">
              <w:rPr>
                <w:rFonts w:cstheme="minorHAnsi"/>
                <w:bCs/>
              </w:rPr>
              <w:t>Please note: all words from the H1/page title should be used one-to-one in the text of the page</w:t>
            </w:r>
          </w:p>
        </w:tc>
      </w:tr>
      <w:tr w:rsidR="008D569A" w:rsidRPr="004469F4" w14:paraId="3DFAC90F" w14:textId="77777777" w:rsidTr="00FA0372">
        <w:trPr>
          <w:trHeight w:val="296"/>
        </w:trPr>
        <w:tc>
          <w:tcPr>
            <w:tcW w:w="1865" w:type="dxa"/>
          </w:tcPr>
          <w:p w14:paraId="6FF86934" w14:textId="01DC7373" w:rsidR="008D569A" w:rsidRPr="00933BE0" w:rsidRDefault="008D569A" w:rsidP="00933BE0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Type of Event</w:t>
            </w:r>
            <w:r w:rsidRPr="00933BE0">
              <w:rPr>
                <w:rFonts w:asciiTheme="majorHAnsi" w:hAnsiTheme="majorHAnsi" w:cstheme="majorHAnsi"/>
                <w:bCs/>
              </w:rPr>
              <w:t xml:space="preserve"> </w:t>
            </w:r>
            <w:r w:rsidRPr="00933BE0">
              <w:rPr>
                <w:rFonts w:cstheme="minorHAnsi"/>
                <w:bCs/>
              </w:rPr>
              <w:t>(Select one)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tbl>
            <w:tblPr>
              <w:tblStyle w:val="Tabellenraster"/>
              <w:tblW w:w="5000" w:type="pct"/>
              <w:tblLook w:val="04A0" w:firstRow="1" w:lastRow="0" w:firstColumn="1" w:lastColumn="0" w:noHBand="0" w:noVBand="1"/>
            </w:tblPr>
            <w:tblGrid>
              <w:gridCol w:w="3494"/>
              <w:gridCol w:w="3495"/>
            </w:tblGrid>
            <w:tr w:rsidR="008D569A" w:rsidRPr="00B96A6F" w14:paraId="37B753AD" w14:textId="77777777" w:rsidTr="00D747D4">
              <w:trPr>
                <w:trHeight w:val="1657"/>
              </w:trPr>
              <w:tc>
                <w:tcPr>
                  <w:tcW w:w="2500" w:type="pct"/>
                </w:tcPr>
                <w:p w14:paraId="27E8EEE5" w14:textId="49528E28" w:rsidR="008D569A" w:rsidRPr="00B96A6F" w:rsidRDefault="00781D7F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Cs/>
                        <w:color w:val="auto"/>
                        <w:sz w:val="20"/>
                        <w:szCs w:val="20"/>
                      </w:rPr>
                      <w:id w:val="4805164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569A">
                        <w:rPr>
                          <w:rFonts w:ascii="MS Gothic" w:eastAsia="MS Gothic" w:hAnsi="MS Gothic" w:cstheme="minorHAnsi" w:hint="eastAsia"/>
                          <w:b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E02F0">
                    <w:rPr>
                      <w:rFonts w:cstheme="minorHAnsi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="008D569A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  <w:t>Fair</w:t>
                  </w:r>
                </w:p>
                <w:p w14:paraId="2E219C89" w14:textId="77777777" w:rsidR="008D569A" w:rsidRPr="00B96A6F" w:rsidRDefault="00781D7F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Cs/>
                        <w:color w:val="auto"/>
                        <w:sz w:val="20"/>
                        <w:szCs w:val="20"/>
                      </w:rPr>
                      <w:id w:val="1151899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569A" w:rsidRPr="00B96A6F">
                        <w:rPr>
                          <w:rFonts w:ascii="Segoe UI Symbol" w:eastAsia="MS Gothic" w:hAnsi="Segoe UI Symbol" w:cs="Segoe UI Symbol"/>
                          <w:b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569A" w:rsidRPr="00B96A6F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8D569A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  <w:t>Individual Coaching</w:t>
                  </w:r>
                </w:p>
                <w:p w14:paraId="5A7F0956" w14:textId="77777777" w:rsidR="008D569A" w:rsidRPr="00B96A6F" w:rsidRDefault="00781D7F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Cs/>
                        <w:color w:val="auto"/>
                        <w:sz w:val="20"/>
                        <w:szCs w:val="20"/>
                      </w:rPr>
                      <w:id w:val="17291852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569A" w:rsidRPr="00B96A6F">
                        <w:rPr>
                          <w:rFonts w:ascii="Segoe UI Symbol" w:eastAsia="MS Gothic" w:hAnsi="Segoe UI Symbol" w:cs="Segoe UI Symbol"/>
                          <w:b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569A" w:rsidRPr="00B96A6F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8D569A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  <w:t>Live Event</w:t>
                  </w:r>
                </w:p>
                <w:p w14:paraId="569612B7" w14:textId="77777777" w:rsidR="008D569A" w:rsidRPr="00B96A6F" w:rsidRDefault="00781D7F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Cs/>
                        <w:color w:val="auto"/>
                        <w:sz w:val="20"/>
                        <w:szCs w:val="20"/>
                      </w:rPr>
                      <w:id w:val="-2016610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569A" w:rsidRPr="00B96A6F">
                        <w:rPr>
                          <w:rFonts w:ascii="Segoe UI Symbol" w:eastAsia="MS Gothic" w:hAnsi="Segoe UI Symbol" w:cs="Segoe UI Symbol"/>
                          <w:b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569A" w:rsidRPr="00B96A6F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8D569A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  <w:t>Online Event</w:t>
                  </w:r>
                </w:p>
                <w:p w14:paraId="5658D497" w14:textId="77777777" w:rsidR="008D569A" w:rsidRPr="00B96A6F" w:rsidRDefault="00781D7F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Cs/>
                        <w:color w:val="auto"/>
                        <w:sz w:val="20"/>
                        <w:szCs w:val="20"/>
                      </w:rPr>
                      <w:id w:val="-1436546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569A">
                        <w:rPr>
                          <w:rFonts w:ascii="MS Gothic" w:eastAsia="MS Gothic" w:hAnsi="MS Gothic" w:cstheme="minorHAnsi" w:hint="eastAsia"/>
                          <w:b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569A" w:rsidRPr="00B96A6F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8D569A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  <w:t>Webinar</w:t>
                  </w:r>
                </w:p>
                <w:p w14:paraId="28E08417" w14:textId="77777777" w:rsidR="008D569A" w:rsidRPr="00B96A6F" w:rsidRDefault="00781D7F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bCs/>
                        <w:color w:val="auto"/>
                        <w:sz w:val="20"/>
                        <w:szCs w:val="20"/>
                      </w:rPr>
                      <w:id w:val="-15837548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569A" w:rsidRPr="00B96A6F">
                        <w:rPr>
                          <w:rFonts w:ascii="Segoe UI Symbol" w:eastAsia="MS Gothic" w:hAnsi="Segoe UI Symbol" w:cs="Segoe UI Symbol"/>
                          <w:b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569A" w:rsidRPr="00B96A6F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8D569A"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  <w:t>Webinar on Demand</w:t>
                  </w:r>
                </w:p>
                <w:p w14:paraId="48383B06" w14:textId="77777777" w:rsidR="008D569A" w:rsidRPr="00B96A6F" w:rsidRDefault="008D569A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00" w:type="pct"/>
                </w:tcPr>
                <w:p w14:paraId="303D38C3" w14:textId="77777777" w:rsidR="008D569A" w:rsidRPr="00B96A6F" w:rsidRDefault="008D569A" w:rsidP="00C10AED">
                  <w:pPr>
                    <w:framePr w:hSpace="141" w:wrap="around" w:vAnchor="text" w:hAnchor="margin" w:y="798"/>
                    <w:rPr>
                      <w:rFonts w:asciiTheme="minorHAnsi" w:hAnsiTheme="minorHAnsi" w:cstheme="minorHAnsi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F11EE97" w14:textId="77777777" w:rsidR="008D569A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8D569A" w:rsidRPr="004469F4" w14:paraId="022343D1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</w:tcPr>
          <w:p w14:paraId="590012C0" w14:textId="7649A218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Kicker (Pre-Headline)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72DC2278" w14:textId="77777777" w:rsidR="008D569A" w:rsidRPr="00596390" w:rsidRDefault="008D569A" w:rsidP="008D569A">
            <w:pPr>
              <w:rPr>
                <w:rFonts w:cstheme="minorHAnsi"/>
                <w:bCs/>
                <w:color w:val="auto"/>
              </w:rPr>
            </w:pPr>
            <w:r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19C498D1" w14:textId="77777777" w:rsidTr="00FA0372">
        <w:trPr>
          <w:trHeight w:val="485"/>
        </w:trPr>
        <w:tc>
          <w:tcPr>
            <w:tcW w:w="1865" w:type="dxa"/>
          </w:tcPr>
          <w:p w14:paraId="1DED63E6" w14:textId="210FCD74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Title/ </w:t>
            </w:r>
            <w:r w:rsidRPr="00062BE0">
              <w:rPr>
                <w:rFonts w:cstheme="minorHAnsi"/>
                <w:bCs/>
              </w:rPr>
              <w:t>H1</w:t>
            </w:r>
            <w:r>
              <w:rPr>
                <w:rFonts w:cstheme="minorHAnsi"/>
                <w:bCs/>
              </w:rPr>
              <w:t xml:space="preserve"> (Title of the Event)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371E2029" w14:textId="77777777" w:rsidR="008D569A" w:rsidRPr="00062BE0" w:rsidRDefault="008D569A" w:rsidP="008D569A">
            <w:pPr>
              <w:rPr>
                <w:bCs/>
                <w:color w:val="CDCDCD" w:themeColor="accent4"/>
              </w:rPr>
            </w:pPr>
            <w:r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136E7542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</w:tcPr>
          <w:p w14:paraId="26274E30" w14:textId="2CB118C3" w:rsidR="008D569A" w:rsidRPr="00062BE0" w:rsidRDefault="008D569A" w:rsidP="008D569A">
            <w:pPr>
              <w:rPr>
                <w:rFonts w:cstheme="minorHAnsi"/>
                <w:bCs/>
              </w:rPr>
            </w:pPr>
            <w:r w:rsidRPr="00062BE0">
              <w:rPr>
                <w:rFonts w:cstheme="minorHAnsi"/>
                <w:bCs/>
              </w:rPr>
              <w:t>URL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4CEF4D1F" w14:textId="77777777" w:rsidR="008D569A" w:rsidRPr="00062BE0" w:rsidRDefault="008D569A" w:rsidP="008D569A">
            <w:pPr>
              <w:rPr>
                <w:bCs/>
                <w:color w:val="CDCDCD" w:themeColor="accent4"/>
              </w:rPr>
            </w:pPr>
            <w:r w:rsidRPr="00596390">
              <w:rPr>
                <w:rFonts w:cstheme="minorHAnsi"/>
                <w:bCs/>
                <w:color w:val="auto"/>
              </w:rPr>
              <w:t>https://www.valantic.com/en/</w:t>
            </w:r>
            <w:r>
              <w:rPr>
                <w:rFonts w:cstheme="minorHAnsi"/>
                <w:bCs/>
                <w:color w:val="auto"/>
              </w:rPr>
              <w:t>events</w:t>
            </w:r>
            <w:r w:rsidRPr="00596390">
              <w:rPr>
                <w:rFonts w:cstheme="minorHAnsi"/>
                <w:bCs/>
                <w:color w:val="auto"/>
              </w:rPr>
              <w:t>/</w:t>
            </w:r>
            <w:r>
              <w:rPr>
                <w:rFonts w:cstheme="minorHAnsi"/>
                <w:bCs/>
                <w:color w:val="CDCDCD" w:themeColor="accent4"/>
              </w:rPr>
              <w:t>...</w:t>
            </w:r>
            <w:r w:rsidRPr="00596390">
              <w:rPr>
                <w:rFonts w:cstheme="minorHAnsi"/>
                <w:bCs/>
                <w:color w:val="CDCDCD" w:themeColor="accent4"/>
              </w:rPr>
              <w:t>/</w:t>
            </w:r>
          </w:p>
        </w:tc>
      </w:tr>
      <w:tr w:rsidR="008D569A" w:rsidRPr="004469F4" w14:paraId="3D43FC67" w14:textId="77777777" w:rsidTr="00FA0372">
        <w:trPr>
          <w:trHeight w:val="296"/>
        </w:trPr>
        <w:tc>
          <w:tcPr>
            <w:tcW w:w="1865" w:type="dxa"/>
          </w:tcPr>
          <w:p w14:paraId="0F951409" w14:textId="0BD95C28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Copy/ Teaser Text (max. 200 characters)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652E5371" w14:textId="77777777" w:rsidR="008D569A" w:rsidRPr="00596390" w:rsidRDefault="008D569A" w:rsidP="008D569A">
            <w:pPr>
              <w:rPr>
                <w:rFonts w:cstheme="minorHAnsi"/>
                <w:bCs/>
                <w:color w:val="auto"/>
              </w:rPr>
            </w:pPr>
            <w:r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</w:tbl>
    <w:p w14:paraId="19216DCA" w14:textId="77777777" w:rsidR="0090197D" w:rsidRDefault="0090197D">
      <w:r>
        <w:br w:type="page"/>
      </w:r>
    </w:p>
    <w:tbl>
      <w:tblPr>
        <w:tblStyle w:val="valanticTables"/>
        <w:tblpPr w:leftFromText="141" w:rightFromText="141" w:vertAnchor="text" w:horzAnchor="margin" w:tblpY="798"/>
        <w:tblW w:w="0" w:type="auto"/>
        <w:tblInd w:w="0" w:type="dxa"/>
        <w:tblLook w:val="0400" w:firstRow="0" w:lastRow="0" w:firstColumn="0" w:lastColumn="0" w:noHBand="0" w:noVBand="1"/>
      </w:tblPr>
      <w:tblGrid>
        <w:gridCol w:w="738"/>
        <w:gridCol w:w="396"/>
        <w:gridCol w:w="731"/>
        <w:gridCol w:w="7205"/>
      </w:tblGrid>
      <w:tr w:rsidR="00F31D34" w:rsidRPr="004469F4" w14:paraId="5E32F0BF" w14:textId="77777777" w:rsidTr="00F31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9070" w:type="dxa"/>
            <w:gridSpan w:val="4"/>
            <w:shd w:val="clear" w:color="auto" w:fill="D8DAF4" w:themeFill="accent2" w:themeFillTint="33"/>
          </w:tcPr>
          <w:p w14:paraId="61358B6E" w14:textId="5CA3F601" w:rsidR="00E015FE" w:rsidRPr="00F31D34" w:rsidRDefault="00E015FE" w:rsidP="008D569A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lastRenderedPageBreak/>
              <w:t>Topics</w:t>
            </w:r>
          </w:p>
        </w:tc>
      </w:tr>
      <w:tr w:rsidR="00C10AED" w:rsidRPr="004469F4" w14:paraId="7D757757" w14:textId="77777777" w:rsidTr="009F1D4F">
        <w:trPr>
          <w:trHeight w:val="296"/>
        </w:trPr>
        <w:tc>
          <w:tcPr>
            <w:tcW w:w="1865" w:type="dxa"/>
            <w:gridSpan w:val="3"/>
          </w:tcPr>
          <w:p w14:paraId="7E1E48CA" w14:textId="2084ED38" w:rsidR="00C10AED" w:rsidRDefault="00D72916" w:rsidP="008D569A">
            <w:pPr>
              <w:rPr>
                <w:rFonts w:cstheme="minorHAnsi"/>
                <w:bCs/>
              </w:rPr>
            </w:pPr>
            <w:r w:rsidRPr="00D72916">
              <w:rPr>
                <w:rFonts w:cstheme="minorHAnsi"/>
                <w:bCs/>
              </w:rPr>
              <w:t>Big Headline</w:t>
            </w:r>
            <w:r w:rsidR="00B13628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6ADB6318" w14:textId="77777777" w:rsidR="00C10AED" w:rsidRDefault="00C10AED" w:rsidP="008D569A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D72916" w:rsidRPr="004469F4" w14:paraId="65228FEE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2F382113" w14:textId="268D4FB1" w:rsidR="00D72916" w:rsidRPr="00D72916" w:rsidRDefault="00D72916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Text left (</w:t>
            </w:r>
            <w:r>
              <w:t xml:space="preserve"> </w:t>
            </w:r>
            <w:r w:rsidRPr="00D72916">
              <w:rPr>
                <w:rFonts w:cstheme="minorHAnsi"/>
                <w:bCs/>
              </w:rPr>
              <w:t>ca. 600 characters incl. spaces)</w:t>
            </w:r>
            <w:r w:rsidR="00B13628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1759A52E" w14:textId="77777777" w:rsidR="00D72916" w:rsidRDefault="00D72916" w:rsidP="008D569A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C10AED" w:rsidRPr="004469F4" w14:paraId="205BFCEC" w14:textId="77777777" w:rsidTr="009F1D4F">
        <w:trPr>
          <w:trHeight w:val="296"/>
        </w:trPr>
        <w:tc>
          <w:tcPr>
            <w:tcW w:w="1865" w:type="dxa"/>
            <w:gridSpan w:val="3"/>
          </w:tcPr>
          <w:p w14:paraId="4887C548" w14:textId="163704AE" w:rsidR="00C10AED" w:rsidRDefault="00E015FE" w:rsidP="008D569A">
            <w:pPr>
              <w:rPr>
                <w:rFonts w:cstheme="minorHAnsi"/>
                <w:bCs/>
              </w:rPr>
            </w:pPr>
            <w:r w:rsidRPr="00E015FE">
              <w:rPr>
                <w:rFonts w:cstheme="minorHAnsi"/>
                <w:bCs/>
              </w:rPr>
              <w:t>Subheading</w:t>
            </w:r>
            <w:r w:rsidR="00B13628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1BA83DEA" w14:textId="77777777" w:rsidR="00C10AED" w:rsidRDefault="00C10AED" w:rsidP="008D569A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D72916" w:rsidRPr="004469F4" w14:paraId="73F37B89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25E6C6BE" w14:textId="57BB56B5" w:rsidR="00D72916" w:rsidRPr="00E015FE" w:rsidRDefault="00D72916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Text right (</w:t>
            </w:r>
            <w:r w:rsidRPr="00D72916">
              <w:rPr>
                <w:rFonts w:cstheme="minorHAnsi"/>
                <w:bCs/>
              </w:rPr>
              <w:t>ca. 450 characters incl. spaces)</w:t>
            </w:r>
            <w:r w:rsidR="00B13628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2163279D" w14:textId="77777777" w:rsidR="00D72916" w:rsidRDefault="00D72916" w:rsidP="008D569A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8D569A" w:rsidRPr="004469F4" w14:paraId="77524EA1" w14:textId="77777777" w:rsidTr="00FA0372">
        <w:trPr>
          <w:trHeight w:val="296"/>
        </w:trPr>
        <w:tc>
          <w:tcPr>
            <w:tcW w:w="9070" w:type="dxa"/>
            <w:gridSpan w:val="4"/>
            <w:shd w:val="clear" w:color="auto" w:fill="D8DAF4" w:themeFill="accent2" w:themeFillTint="33"/>
          </w:tcPr>
          <w:p w14:paraId="7436D9E6" w14:textId="77777777" w:rsidR="008D569A" w:rsidRPr="00062BE0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rFonts w:asciiTheme="majorHAnsi" w:hAnsiTheme="majorHAnsi" w:cstheme="majorHAnsi"/>
                <w:bCs/>
              </w:rPr>
              <w:t>Call to action (The CTA “Sign up now” should be the focus)</w:t>
            </w:r>
          </w:p>
        </w:tc>
      </w:tr>
      <w:tr w:rsidR="008D569A" w:rsidRPr="004469F4" w14:paraId="251D0055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2B9F5CEB" w14:textId="53EB7AF8" w:rsidR="008D569A" w:rsidRDefault="003448F5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Button</w:t>
            </w:r>
            <w:r w:rsidR="008D569A">
              <w:rPr>
                <w:rFonts w:cstheme="minorHAnsi"/>
                <w:bCs/>
              </w:rPr>
              <w:t xml:space="preserve"> text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1BBC628A" w14:textId="77777777" w:rsidR="008D569A" w:rsidRPr="006042C7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rFonts w:cstheme="minorHAnsi"/>
                <w:bCs/>
                <w:color w:val="CDCDCD" w:themeColor="accent4"/>
              </w:rPr>
              <w:t>Type here…</w:t>
            </w:r>
          </w:p>
        </w:tc>
      </w:tr>
      <w:tr w:rsidR="008D569A" w:rsidRPr="004469F4" w14:paraId="35ABC26C" w14:textId="77777777" w:rsidTr="009F1D4F">
        <w:trPr>
          <w:trHeight w:val="296"/>
        </w:trPr>
        <w:tc>
          <w:tcPr>
            <w:tcW w:w="1865" w:type="dxa"/>
            <w:gridSpan w:val="3"/>
          </w:tcPr>
          <w:p w14:paraId="64A27932" w14:textId="77777777" w:rsidR="008D569A" w:rsidRPr="00062BE0" w:rsidRDefault="008D569A" w:rsidP="008D569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URL:</w:t>
            </w:r>
          </w:p>
        </w:tc>
        <w:tc>
          <w:tcPr>
            <w:tcW w:w="7205" w:type="dxa"/>
          </w:tcPr>
          <w:p w14:paraId="48105578" w14:textId="77777777" w:rsidR="008D569A" w:rsidRPr="00062BE0" w:rsidRDefault="008D569A" w:rsidP="008D569A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rFonts w:cstheme="minorHAnsi"/>
                <w:bCs/>
                <w:color w:val="CDCDCD" w:themeColor="accent4"/>
              </w:rPr>
              <w:t>Type URL here…</w:t>
            </w:r>
          </w:p>
        </w:tc>
      </w:tr>
      <w:tr w:rsidR="00FA0372" w:rsidRPr="004469F4" w14:paraId="6AF0CC30" w14:textId="77777777" w:rsidTr="00FA0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9070" w:type="dxa"/>
            <w:gridSpan w:val="4"/>
            <w:shd w:val="clear" w:color="auto" w:fill="D8DAF4" w:themeFill="accent2" w:themeFillTint="33"/>
          </w:tcPr>
          <w:p w14:paraId="6F6343DC" w14:textId="77777777" w:rsidR="00FA0372" w:rsidRDefault="00FA0372" w:rsidP="00FA037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Facts &amp; Figures</w:t>
            </w:r>
          </w:p>
          <w:p w14:paraId="31718464" w14:textId="4A8B7C3E" w:rsidR="00FA0372" w:rsidRDefault="00411457" w:rsidP="00FA0372">
            <w:pPr>
              <w:rPr>
                <w:rFonts w:cstheme="minorHAnsi"/>
                <w:bCs/>
                <w:color w:val="CDCDCD" w:themeColor="accent4"/>
              </w:rPr>
            </w:pPr>
            <w:r w:rsidRPr="00411457">
              <w:rPr>
                <w:rFonts w:cstheme="minorHAnsi"/>
                <w:bCs/>
              </w:rPr>
              <w:t>This module provides the “fast facts” of the event: e.g. date, time, location, topics, registration deadline</w:t>
            </w:r>
            <w:r w:rsidR="001C1152">
              <w:rPr>
                <w:rFonts w:cstheme="minorHAnsi"/>
                <w:bCs/>
              </w:rPr>
              <w:t>.</w:t>
            </w:r>
          </w:p>
        </w:tc>
      </w:tr>
      <w:tr w:rsidR="00FA0372" w:rsidRPr="004469F4" w14:paraId="2D0E117E" w14:textId="77777777" w:rsidTr="009F1D4F">
        <w:trPr>
          <w:trHeight w:val="296"/>
        </w:trPr>
        <w:tc>
          <w:tcPr>
            <w:tcW w:w="1865" w:type="dxa"/>
            <w:gridSpan w:val="3"/>
          </w:tcPr>
          <w:p w14:paraId="09531BCA" w14:textId="22ADB683" w:rsidR="00FA0372" w:rsidRDefault="00FA0372" w:rsidP="00FA03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Fact and figure 1 (e.g. Date):</w:t>
            </w:r>
          </w:p>
        </w:tc>
        <w:tc>
          <w:tcPr>
            <w:tcW w:w="7205" w:type="dxa"/>
          </w:tcPr>
          <w:p w14:paraId="545DC9A8" w14:textId="7E7FEFB0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4A9C5070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64E22E29" w14:textId="2AF2F610" w:rsidR="00FA0372" w:rsidRDefault="00FA0372" w:rsidP="00FA0372">
            <w:pPr>
              <w:rPr>
                <w:rFonts w:cstheme="minorHAnsi"/>
                <w:bCs/>
              </w:rPr>
            </w:pPr>
            <w:r w:rsidRPr="003F2B5E">
              <w:rPr>
                <w:rFonts w:cstheme="minorHAnsi"/>
                <w:bCs/>
              </w:rPr>
              <w:t xml:space="preserve">Fact and figure </w:t>
            </w:r>
            <w:r>
              <w:rPr>
                <w:rFonts w:cstheme="minorHAnsi"/>
                <w:bCs/>
              </w:rPr>
              <w:t>2 (e.g. Time):</w:t>
            </w:r>
          </w:p>
        </w:tc>
        <w:tc>
          <w:tcPr>
            <w:tcW w:w="7205" w:type="dxa"/>
          </w:tcPr>
          <w:p w14:paraId="5411D16E" w14:textId="0D1B2069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1E1DE9C4" w14:textId="77777777" w:rsidTr="009F1D4F">
        <w:trPr>
          <w:trHeight w:val="296"/>
        </w:trPr>
        <w:tc>
          <w:tcPr>
            <w:tcW w:w="1865" w:type="dxa"/>
            <w:gridSpan w:val="3"/>
          </w:tcPr>
          <w:p w14:paraId="62A2B681" w14:textId="5278D15A" w:rsidR="00FA0372" w:rsidRDefault="00FA0372" w:rsidP="00FA0372">
            <w:pPr>
              <w:rPr>
                <w:rFonts w:cstheme="minorHAnsi"/>
                <w:bCs/>
              </w:rPr>
            </w:pPr>
            <w:r w:rsidRPr="003F2B5E">
              <w:rPr>
                <w:rFonts w:cstheme="minorHAnsi"/>
                <w:bCs/>
              </w:rPr>
              <w:t xml:space="preserve">Fact and figure </w:t>
            </w:r>
            <w:r>
              <w:rPr>
                <w:rFonts w:cstheme="minorHAnsi"/>
                <w:bCs/>
              </w:rPr>
              <w:t>3 (e.g. Location)</w:t>
            </w:r>
            <w:r w:rsidRPr="00D43EA1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17407039" w14:textId="64B71E28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253C1834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266A0D1D" w14:textId="00045AFE" w:rsidR="00FA0372" w:rsidRDefault="00FA0372" w:rsidP="00FA0372">
            <w:pPr>
              <w:rPr>
                <w:rFonts w:cstheme="minorHAnsi"/>
                <w:bCs/>
              </w:rPr>
            </w:pPr>
            <w:r w:rsidRPr="003F2B5E">
              <w:rPr>
                <w:rFonts w:cstheme="minorHAnsi"/>
                <w:bCs/>
              </w:rPr>
              <w:t xml:space="preserve">Fact and figure </w:t>
            </w:r>
            <w:r>
              <w:rPr>
                <w:rFonts w:cstheme="minorHAnsi"/>
                <w:bCs/>
              </w:rPr>
              <w:t>4 (e.g. Topics/Application Deadline):</w:t>
            </w:r>
          </w:p>
        </w:tc>
        <w:tc>
          <w:tcPr>
            <w:tcW w:w="7205" w:type="dxa"/>
          </w:tcPr>
          <w:p w14:paraId="4D85E8AD" w14:textId="600CBF58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79BECEC9" w14:textId="77777777" w:rsidTr="00FA0372">
        <w:trPr>
          <w:trHeight w:val="296"/>
        </w:trPr>
        <w:tc>
          <w:tcPr>
            <w:tcW w:w="9070" w:type="dxa"/>
            <w:gridSpan w:val="4"/>
            <w:shd w:val="clear" w:color="auto" w:fill="D8DAF4" w:themeFill="accent2" w:themeFillTint="33"/>
          </w:tcPr>
          <w:p w14:paraId="3BD98774" w14:textId="77777777" w:rsidR="00FA0372" w:rsidRDefault="00FA0372" w:rsidP="00FA037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Agenda (Simple or Detailed) </w:t>
            </w:r>
          </w:p>
          <w:p w14:paraId="03128D2E" w14:textId="3E191137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bCs/>
                <w:color w:val="auto"/>
              </w:rPr>
              <w:t xml:space="preserve">This module specifies </w:t>
            </w:r>
            <w:r w:rsidR="009277C5">
              <w:rPr>
                <w:bCs/>
                <w:color w:val="auto"/>
              </w:rPr>
              <w:t xml:space="preserve">the </w:t>
            </w:r>
            <w:r>
              <w:rPr>
                <w:bCs/>
                <w:color w:val="auto"/>
              </w:rPr>
              <w:t>time and</w:t>
            </w:r>
            <w:r w:rsidR="009277C5">
              <w:rPr>
                <w:bCs/>
                <w:color w:val="auto"/>
              </w:rPr>
              <w:t xml:space="preserve"> the</w:t>
            </w:r>
            <w:r>
              <w:rPr>
                <w:bCs/>
                <w:color w:val="auto"/>
              </w:rPr>
              <w:t xml:space="preserve"> topics on the agenda of the event (</w:t>
            </w:r>
            <w:r w:rsidR="009277C5">
              <w:rPr>
                <w:bCs/>
                <w:color w:val="auto"/>
              </w:rPr>
              <w:t>the detailed</w:t>
            </w:r>
            <w:r>
              <w:rPr>
                <w:bCs/>
                <w:color w:val="auto"/>
              </w:rPr>
              <w:t xml:space="preserve"> </w:t>
            </w:r>
            <w:r w:rsidR="009277C5">
              <w:rPr>
                <w:bCs/>
                <w:color w:val="auto"/>
              </w:rPr>
              <w:t>a</w:t>
            </w:r>
            <w:r>
              <w:rPr>
                <w:bCs/>
                <w:color w:val="auto"/>
              </w:rPr>
              <w:t>genda</w:t>
            </w:r>
            <w:r w:rsidR="00E97AAE">
              <w:rPr>
                <w:bCs/>
                <w:color w:val="auto"/>
              </w:rPr>
              <w:t xml:space="preserve"> also</w:t>
            </w:r>
            <w:r>
              <w:rPr>
                <w:bCs/>
                <w:color w:val="auto"/>
              </w:rPr>
              <w:t xml:space="preserve"> includes a logo)</w:t>
            </w:r>
            <w:r w:rsidR="001C1152">
              <w:rPr>
                <w:bCs/>
                <w:color w:val="auto"/>
              </w:rPr>
              <w:t>.</w:t>
            </w:r>
          </w:p>
        </w:tc>
      </w:tr>
      <w:tr w:rsidR="00FA0372" w:rsidRPr="004469F4" w14:paraId="2155F597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  <w:vAlign w:val="top"/>
          </w:tcPr>
          <w:p w14:paraId="4EF381EB" w14:textId="196D694B" w:rsidR="00FA0372" w:rsidRDefault="00FA0372" w:rsidP="00FA03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Headline:</w:t>
            </w:r>
          </w:p>
        </w:tc>
        <w:tc>
          <w:tcPr>
            <w:tcW w:w="7205" w:type="dxa"/>
            <w:vAlign w:val="top"/>
          </w:tcPr>
          <w:p w14:paraId="6ECBF3D4" w14:textId="156D1114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1C1F17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2496A117" w14:textId="77777777" w:rsidTr="009F1D4F">
        <w:trPr>
          <w:trHeight w:val="296"/>
        </w:trPr>
        <w:tc>
          <w:tcPr>
            <w:tcW w:w="1865" w:type="dxa"/>
            <w:gridSpan w:val="3"/>
            <w:vAlign w:val="top"/>
          </w:tcPr>
          <w:p w14:paraId="54AD128A" w14:textId="1434F3E6" w:rsidR="00FA0372" w:rsidRDefault="00FA0372" w:rsidP="00FA03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Pre-Headline:</w:t>
            </w:r>
          </w:p>
        </w:tc>
        <w:tc>
          <w:tcPr>
            <w:tcW w:w="7205" w:type="dxa"/>
            <w:vAlign w:val="top"/>
          </w:tcPr>
          <w:p w14:paraId="0EAD2CA6" w14:textId="4E7D8AE8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1C1F17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56EDA23F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738" w:type="dxa"/>
            <w:vAlign w:val="top"/>
          </w:tcPr>
          <w:p w14:paraId="4ACFF356" w14:textId="4146C3A4" w:rsidR="00FA0372" w:rsidRDefault="00FA0372" w:rsidP="00FA0372">
            <w:pPr>
              <w:rPr>
                <w:rFonts w:cstheme="minorHAnsi"/>
                <w:bCs/>
              </w:rPr>
            </w:pPr>
            <w:r w:rsidRPr="00797A0B">
              <w:rPr>
                <w:rFonts w:cstheme="minorHAnsi"/>
                <w:bCs/>
              </w:rPr>
              <w:t>Tab</w:t>
            </w:r>
            <w:r>
              <w:rPr>
                <w:rFonts w:cstheme="minorHAnsi"/>
                <w:bCs/>
              </w:rPr>
              <w:t>le:</w:t>
            </w:r>
          </w:p>
        </w:tc>
        <w:tc>
          <w:tcPr>
            <w:tcW w:w="8332" w:type="dxa"/>
            <w:gridSpan w:val="3"/>
            <w:vAlign w:val="top"/>
          </w:tcPr>
          <w:tbl>
            <w:tblPr>
              <w:tblStyle w:val="Gitternetztabelle4Akzent2"/>
              <w:tblW w:w="4999" w:type="pct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89"/>
              <w:gridCol w:w="1879"/>
            </w:tblGrid>
            <w:tr w:rsidR="006B523B" w:rsidRPr="00797A0B" w14:paraId="154B2B5B" w14:textId="77777777" w:rsidTr="006B523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  <w:shd w:val="clear" w:color="auto" w:fill="193773" w:themeFill="accent1"/>
                </w:tcPr>
                <w:p w14:paraId="55A999CC" w14:textId="16F7B0EB" w:rsidR="006B523B" w:rsidRPr="003E0863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276" w:type="pct"/>
                  <w:shd w:val="clear" w:color="auto" w:fill="193773" w:themeFill="accent1"/>
                </w:tcPr>
                <w:p w14:paraId="52CC50DB" w14:textId="0EE08060" w:rsidR="006B523B" w:rsidRPr="006B523B" w:rsidRDefault="006B523B" w:rsidP="00C10AED">
                  <w:pPr>
                    <w:framePr w:hSpace="141" w:wrap="around" w:vAnchor="text" w:hAnchor="margin" w:y="798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 w:rsidRPr="006B523B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1289" w:type="pct"/>
                  <w:shd w:val="clear" w:color="auto" w:fill="193773" w:themeFill="accent1"/>
                </w:tcPr>
                <w:p w14:paraId="0346B914" w14:textId="43A90EC7" w:rsidR="006B523B" w:rsidRPr="006B523B" w:rsidRDefault="006B523B" w:rsidP="00C10AED">
                  <w:pPr>
                    <w:framePr w:hSpace="141" w:wrap="around" w:vAnchor="text" w:hAnchor="margin" w:y="798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 w:rsidRPr="006B523B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Topic</w:t>
                  </w:r>
                </w:p>
              </w:tc>
              <w:tc>
                <w:tcPr>
                  <w:tcW w:w="1159" w:type="pct"/>
                  <w:shd w:val="clear" w:color="auto" w:fill="193773" w:themeFill="accent1"/>
                </w:tcPr>
                <w:p w14:paraId="4B36EDBC" w14:textId="7E5334E9" w:rsidR="006B523B" w:rsidRPr="006B523B" w:rsidRDefault="006B523B" w:rsidP="00C10AED">
                  <w:pPr>
                    <w:framePr w:hSpace="141" w:wrap="around" w:vAnchor="text" w:hAnchor="margin" w:y="798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 w:rsidRPr="006B523B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Text</w:t>
                  </w:r>
                </w:p>
              </w:tc>
            </w:tr>
            <w:tr w:rsidR="006B523B" w:rsidRPr="00797A0B" w14:paraId="26FFFE8A" w14:textId="77777777" w:rsidTr="006B52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646CF725" w14:textId="34EA1DBC" w:rsidR="006B523B" w:rsidRPr="00D46D0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i/>
                      <w:color w:val="auto"/>
                      <w:sz w:val="18"/>
                      <w:szCs w:val="18"/>
                    </w:rPr>
                  </w:pPr>
                  <w:r w:rsidRPr="00D46D0B">
                    <w:rPr>
                      <w:rFonts w:cstheme="minorHAnsi"/>
                      <w:b w:val="0"/>
                      <w:i/>
                      <w:color w:val="auto"/>
                      <w:sz w:val="18"/>
                      <w:szCs w:val="18"/>
                    </w:rPr>
                    <w:t xml:space="preserve">e.g. </w:t>
                  </w:r>
                  <w:r w:rsidR="00D46D0B" w:rsidRPr="00D46D0B">
                    <w:rPr>
                      <w:rFonts w:cstheme="minorHAnsi"/>
                      <w:b w:val="0"/>
                      <w:i/>
                      <w:color w:val="auto"/>
                      <w:sz w:val="18"/>
                      <w:szCs w:val="18"/>
                    </w:rPr>
                    <w:t>August 21, 2024</w:t>
                  </w:r>
                </w:p>
              </w:tc>
              <w:tc>
                <w:tcPr>
                  <w:tcW w:w="1276" w:type="pct"/>
                </w:tcPr>
                <w:p w14:paraId="7FCAF54E" w14:textId="735141DC" w:rsidR="006B523B" w:rsidRPr="00D46D0B" w:rsidRDefault="00D46D0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i/>
                      <w:color w:val="auto"/>
                      <w:sz w:val="18"/>
                      <w:szCs w:val="18"/>
                    </w:rPr>
                  </w:pPr>
                  <w:r w:rsidRPr="00D46D0B">
                    <w:rPr>
                      <w:rFonts w:cstheme="minorHAnsi"/>
                      <w:i/>
                      <w:color w:val="auto"/>
                      <w:sz w:val="18"/>
                      <w:szCs w:val="18"/>
                    </w:rPr>
                    <w:t>11:00-11:30</w:t>
                  </w:r>
                </w:p>
              </w:tc>
              <w:tc>
                <w:tcPr>
                  <w:tcW w:w="1289" w:type="pct"/>
                </w:tcPr>
                <w:p w14:paraId="2831BAD5" w14:textId="52CA9167" w:rsidR="006B523B" w:rsidRPr="00B97437" w:rsidRDefault="00B97437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i/>
                      <w:color w:val="auto"/>
                      <w:sz w:val="18"/>
                      <w:szCs w:val="18"/>
                    </w:rPr>
                  </w:pPr>
                  <w:r w:rsidRPr="00B97437">
                    <w:rPr>
                      <w:rFonts w:cstheme="minorHAnsi"/>
                      <w:bCs/>
                      <w:i/>
                      <w:color w:val="auto"/>
                      <w:sz w:val="18"/>
                      <w:szCs w:val="18"/>
                    </w:rPr>
                    <w:t>Lorem ipsum</w:t>
                  </w:r>
                </w:p>
              </w:tc>
              <w:tc>
                <w:tcPr>
                  <w:tcW w:w="1159" w:type="pct"/>
                </w:tcPr>
                <w:p w14:paraId="16D93CD9" w14:textId="3E098277" w:rsidR="006B523B" w:rsidRPr="009F1D4F" w:rsidRDefault="009F1D4F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i/>
                      <w:color w:val="auto"/>
                      <w:sz w:val="18"/>
                      <w:szCs w:val="18"/>
                    </w:rPr>
                  </w:pPr>
                  <w:r w:rsidRPr="009F1D4F">
                    <w:rPr>
                      <w:rFonts w:cstheme="minorHAnsi"/>
                      <w:bCs/>
                      <w:i/>
                      <w:color w:val="auto"/>
                      <w:sz w:val="18"/>
                      <w:szCs w:val="18"/>
                    </w:rPr>
                    <w:t>(ca. 500 characters)</w:t>
                  </w:r>
                </w:p>
              </w:tc>
            </w:tr>
            <w:tr w:rsidR="006B523B" w:rsidRPr="00797A0B" w14:paraId="1412D4C9" w14:textId="77777777" w:rsidTr="006B523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70898DB9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45D4C654" w14:textId="4A105B40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0EC96853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5FB3E987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353603AD" w14:textId="77777777" w:rsidTr="006B52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3FD83FA2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3179D659" w14:textId="7424B8F3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2A20D812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490DE5CF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02809CFB" w14:textId="77777777" w:rsidTr="006B523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5EEE6A4C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7437D6A4" w14:textId="09AA2231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1D3246C5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2CD1AA57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1B9FA65F" w14:textId="77777777" w:rsidTr="006B52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3C2CEC63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1B1306B4" w14:textId="1A72AB93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43F4DFBD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243836EB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70CDCE3D" w14:textId="77777777" w:rsidTr="006B523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766B8287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56BE4B8C" w14:textId="5C59A714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5D652D2C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0D82DFBB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42419964" w14:textId="77777777" w:rsidTr="006B52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0C36C4E3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226DFB0A" w14:textId="067D33BE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7044724A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0CE181EA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61872D14" w14:textId="77777777" w:rsidTr="006B523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4CF887CE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69A671AF" w14:textId="3F236C24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3164370B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6CA06D1F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5DC95172" w14:textId="77777777" w:rsidTr="006B52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3F98C8E4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19D94AFC" w14:textId="02061D25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401E5C8B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67D126C5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B523B" w:rsidRPr="00797A0B" w14:paraId="380BE117" w14:textId="77777777" w:rsidTr="006B523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6" w:type="pct"/>
                </w:tcPr>
                <w:p w14:paraId="13FAFEC9" w14:textId="77777777" w:rsidR="006B523B" w:rsidRPr="000948CB" w:rsidRDefault="006B523B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pct"/>
                </w:tcPr>
                <w:p w14:paraId="0F466240" w14:textId="695C461F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9" w:type="pct"/>
                </w:tcPr>
                <w:p w14:paraId="1A33F0F1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159" w:type="pct"/>
                </w:tcPr>
                <w:p w14:paraId="55AF1029" w14:textId="77777777" w:rsidR="006B523B" w:rsidRPr="000948CB" w:rsidRDefault="006B523B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26B70954" w14:textId="77777777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FA0372" w:rsidRPr="004469F4" w14:paraId="7D6EAB1E" w14:textId="77777777" w:rsidTr="009F1D4F">
        <w:trPr>
          <w:trHeight w:val="296"/>
        </w:trPr>
        <w:tc>
          <w:tcPr>
            <w:tcW w:w="1865" w:type="dxa"/>
            <w:gridSpan w:val="3"/>
          </w:tcPr>
          <w:p w14:paraId="6D4AD6F1" w14:textId="6AC9A926" w:rsidR="00FA0372" w:rsidRDefault="00E97AAE" w:rsidP="00FA03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Optional: </w:t>
            </w:r>
            <w:r w:rsidR="00FA0372" w:rsidRPr="00933BE0">
              <w:rPr>
                <w:rFonts w:cstheme="minorHAnsi"/>
                <w:bCs/>
              </w:rPr>
              <w:t>Logo (Please</w:t>
            </w:r>
            <w:r w:rsidR="00FA0372" w:rsidRPr="00155798">
              <w:rPr>
                <w:rFonts w:cstheme="minorHAnsi"/>
                <w:bCs/>
              </w:rPr>
              <w:t xml:space="preserve"> insert here</w:t>
            </w:r>
            <w:r w:rsidR="00FA0372">
              <w:rPr>
                <w:rFonts w:cstheme="minorHAnsi"/>
                <w:bCs/>
              </w:rPr>
              <w:t xml:space="preserve">/ </w:t>
            </w:r>
            <w:r w:rsidR="00FA0372" w:rsidRPr="00155798">
              <w:rPr>
                <w:rFonts w:cstheme="minorHAnsi"/>
                <w:bCs/>
              </w:rPr>
              <w:t>link to image folder</w:t>
            </w:r>
            <w:r w:rsidR="00FA0372">
              <w:rPr>
                <w:rFonts w:cstheme="minorHAnsi"/>
                <w:bCs/>
              </w:rPr>
              <w:t>/provide as attachment in Wrike</w:t>
            </w:r>
            <w:r w:rsidR="00FA0372" w:rsidRPr="00155798">
              <w:rPr>
                <w:rFonts w:cstheme="minorHAnsi"/>
                <w:bCs/>
              </w:rPr>
              <w:t>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sdt>
            <w:sdtPr>
              <w:rPr>
                <w:bCs/>
                <w:color w:val="CDCDCD" w:themeColor="accent4"/>
              </w:rPr>
              <w:id w:val="85893031"/>
              <w:showingPlcHdr/>
              <w:picture/>
            </w:sdtPr>
            <w:sdtEndPr/>
            <w:sdtContent>
              <w:p w14:paraId="2DD6E966" w14:textId="77777777" w:rsidR="00FA0372" w:rsidRDefault="00FA0372" w:rsidP="00FA0372">
                <w:pPr>
                  <w:rPr>
                    <w:bCs/>
                    <w:color w:val="CDCDCD" w:themeColor="accent4"/>
                  </w:rPr>
                </w:pPr>
                <w:r>
                  <w:rPr>
                    <w:bCs/>
                    <w:noProof/>
                    <w:color w:val="CDCDCD" w:themeColor="accent4"/>
                  </w:rPr>
                  <w:drawing>
                    <wp:inline distT="0" distB="0" distL="0" distR="0" wp14:anchorId="1C6F9952" wp14:editId="0059956A">
                      <wp:extent cx="617516" cy="617516"/>
                      <wp:effectExtent l="0" t="0" r="0" b="0"/>
                      <wp:docPr id="1518876734" name="Bild 1" descr="Ein Bild, das weiß, Design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3291968" name="Bild 1" descr="Ein Bild, das weiß, Design enthält.&#10;&#10;Automatisch generierte Beschreibu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067" cy="618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B24CA38" w14:textId="28C4AEB8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Insert logo here…</w:t>
            </w:r>
          </w:p>
        </w:tc>
      </w:tr>
      <w:tr w:rsidR="00FA0372" w:rsidRPr="004469F4" w14:paraId="7F484635" w14:textId="77777777" w:rsidTr="00397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9070" w:type="dxa"/>
            <w:gridSpan w:val="4"/>
            <w:shd w:val="clear" w:color="auto" w:fill="D8DAF4" w:themeFill="accent2" w:themeFillTint="33"/>
          </w:tcPr>
          <w:p w14:paraId="38AC0C0D" w14:textId="77777777" w:rsidR="00FA0372" w:rsidRDefault="00FA0372" w:rsidP="00FA0372">
            <w:pPr>
              <w:rPr>
                <w:rFonts w:ascii="Segoe UI Semibold" w:hAnsi="Segoe UI Semibold" w:cs="Segoe UI Semibold"/>
                <w:bCs/>
              </w:rPr>
            </w:pPr>
            <w:r>
              <w:rPr>
                <w:rFonts w:ascii="Segoe UI Semibold" w:hAnsi="Segoe UI Semibold" w:cs="Segoe UI Semibold"/>
                <w:bCs/>
              </w:rPr>
              <w:t>Speakers</w:t>
            </w:r>
          </w:p>
          <w:p w14:paraId="02C29E87" w14:textId="43825AF4" w:rsidR="00FA0372" w:rsidRDefault="001C115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1C1152">
              <w:rPr>
                <w:bCs/>
                <w:color w:val="auto"/>
              </w:rPr>
              <w:t>With this module you can list information about the speakers</w:t>
            </w:r>
            <w:r>
              <w:rPr>
                <w:bCs/>
                <w:color w:val="auto"/>
              </w:rPr>
              <w:t>.</w:t>
            </w:r>
          </w:p>
        </w:tc>
      </w:tr>
      <w:tr w:rsidR="00FA0372" w:rsidRPr="004469F4" w14:paraId="6E86B279" w14:textId="77777777" w:rsidTr="009F1D4F">
        <w:trPr>
          <w:trHeight w:val="296"/>
        </w:trPr>
        <w:tc>
          <w:tcPr>
            <w:tcW w:w="1134" w:type="dxa"/>
            <w:gridSpan w:val="2"/>
          </w:tcPr>
          <w:p w14:paraId="5D81429C" w14:textId="556AF668" w:rsidR="00FA0372" w:rsidRDefault="00FA0372" w:rsidP="00FA03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Speakers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936" w:type="dxa"/>
            <w:gridSpan w:val="2"/>
          </w:tcPr>
          <w:tbl>
            <w:tblPr>
              <w:tblStyle w:val="Gitternetztabelle4Akzent2"/>
              <w:tblW w:w="5000" w:type="pct"/>
              <w:tblLook w:val="04A0" w:firstRow="1" w:lastRow="0" w:firstColumn="1" w:lastColumn="0" w:noHBand="0" w:noVBand="1"/>
            </w:tblPr>
            <w:tblGrid>
              <w:gridCol w:w="2425"/>
              <w:gridCol w:w="2455"/>
              <w:gridCol w:w="2830"/>
            </w:tblGrid>
            <w:tr w:rsidR="00FA0372" w:rsidRPr="00797A0B" w14:paraId="58A1CA9E" w14:textId="77777777" w:rsidTr="009F1D4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3" w:type="pct"/>
                  <w:shd w:val="clear" w:color="auto" w:fill="193773" w:themeFill="accent1"/>
                </w:tcPr>
                <w:p w14:paraId="2B6BF9A7" w14:textId="77777777" w:rsidR="00FA0372" w:rsidRPr="009F1D4F" w:rsidRDefault="00FA0372" w:rsidP="00C10AED">
                  <w:pPr>
                    <w:framePr w:hSpace="141" w:wrap="around" w:vAnchor="text" w:hAnchor="margin" w:y="798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 w:rsidRPr="009F1D4F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1592" w:type="pct"/>
                  <w:shd w:val="clear" w:color="auto" w:fill="193773" w:themeFill="accent1"/>
                </w:tcPr>
                <w:p w14:paraId="685539A2" w14:textId="77777777" w:rsidR="00FA0372" w:rsidRPr="009F1D4F" w:rsidRDefault="00FA0372" w:rsidP="00C10AED">
                  <w:pPr>
                    <w:framePr w:hSpace="141" w:wrap="around" w:vAnchor="text" w:hAnchor="margin" w:y="798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 w:rsidRPr="009F1D4F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Company</w:t>
                  </w:r>
                </w:p>
              </w:tc>
              <w:tc>
                <w:tcPr>
                  <w:tcW w:w="1835" w:type="pct"/>
                  <w:shd w:val="clear" w:color="auto" w:fill="193773" w:themeFill="accent1"/>
                </w:tcPr>
                <w:p w14:paraId="2890DE02" w14:textId="22CC1AFF" w:rsidR="00FA0372" w:rsidRPr="009F1D4F" w:rsidRDefault="00FA0372" w:rsidP="00C10AED">
                  <w:pPr>
                    <w:framePr w:hSpace="141" w:wrap="around" w:vAnchor="text" w:hAnchor="margin" w:y="798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</w:pPr>
                  <w:r w:rsidRPr="009F1D4F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Text</w:t>
                  </w:r>
                  <w:r w:rsidR="00F02158" w:rsidRPr="009F1D4F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 xml:space="preserve">/ More info </w:t>
                  </w:r>
                  <w:r w:rsidRPr="009F1D4F">
                    <w:rPr>
                      <w:rFonts w:cstheme="minorHAnsi"/>
                      <w:color w:val="CDCDCD" w:themeColor="accent4"/>
                      <w:sz w:val="20"/>
                      <w:szCs w:val="20"/>
                    </w:rPr>
                    <w:t>(Pop-up opens on click)</w:t>
                  </w:r>
                </w:p>
              </w:tc>
            </w:tr>
            <w:tr w:rsidR="00FA0372" w:rsidRPr="002C5930" w14:paraId="5C04C87B" w14:textId="77777777" w:rsidTr="009F1D4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3" w:type="pct"/>
                </w:tcPr>
                <w:p w14:paraId="51E6EBB6" w14:textId="77777777" w:rsidR="00FA0372" w:rsidRPr="000948CB" w:rsidRDefault="00FA0372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592" w:type="pct"/>
                </w:tcPr>
                <w:p w14:paraId="22ED7691" w14:textId="77777777" w:rsidR="00FA0372" w:rsidRPr="000948CB" w:rsidRDefault="00FA0372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835" w:type="pct"/>
                </w:tcPr>
                <w:p w14:paraId="0AEA5D2A" w14:textId="77777777" w:rsidR="00FA0372" w:rsidRPr="000948CB" w:rsidRDefault="00FA0372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A0372" w:rsidRPr="002C5930" w14:paraId="64606CDF" w14:textId="77777777" w:rsidTr="009F1D4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3" w:type="pct"/>
                </w:tcPr>
                <w:p w14:paraId="3E8C07AD" w14:textId="77777777" w:rsidR="00FA0372" w:rsidRPr="000948CB" w:rsidRDefault="00FA0372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592" w:type="pct"/>
                </w:tcPr>
                <w:p w14:paraId="1D0F4E64" w14:textId="787EC474" w:rsidR="00FA0372" w:rsidRPr="000948CB" w:rsidRDefault="00FA0372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835" w:type="pct"/>
                </w:tcPr>
                <w:p w14:paraId="6F3F244C" w14:textId="77777777" w:rsidR="00FA0372" w:rsidRPr="000948CB" w:rsidRDefault="00FA0372" w:rsidP="00C10AED">
                  <w:pPr>
                    <w:framePr w:hSpace="141" w:wrap="around" w:vAnchor="text" w:hAnchor="margin" w:y="79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A0372" w:rsidRPr="002C5930" w14:paraId="00DC4BEB" w14:textId="77777777" w:rsidTr="009F1D4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3" w:type="pct"/>
                </w:tcPr>
                <w:p w14:paraId="623D8B30" w14:textId="03307B63" w:rsidR="00FA0372" w:rsidRPr="000948CB" w:rsidRDefault="00FA0372" w:rsidP="00C10AED">
                  <w:pPr>
                    <w:framePr w:hSpace="141" w:wrap="around" w:vAnchor="text" w:hAnchor="margin" w:y="798"/>
                    <w:rPr>
                      <w:rFonts w:cstheme="minorHAnsi"/>
                      <w:b w:val="0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592" w:type="pct"/>
                </w:tcPr>
                <w:p w14:paraId="6E11AB05" w14:textId="77777777" w:rsidR="00FA0372" w:rsidRPr="000948CB" w:rsidRDefault="00FA0372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835" w:type="pct"/>
                </w:tcPr>
                <w:p w14:paraId="36DABEF3" w14:textId="77777777" w:rsidR="00FA0372" w:rsidRPr="000948CB" w:rsidRDefault="00FA0372" w:rsidP="00C10AED">
                  <w:pPr>
                    <w:framePr w:hSpace="141" w:wrap="around" w:vAnchor="text" w:hAnchor="margin" w:y="7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42E53749" w14:textId="77777777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</w:p>
        </w:tc>
      </w:tr>
      <w:tr w:rsidR="00FA0372" w:rsidRPr="004469F4" w14:paraId="50878962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20EA4B79" w14:textId="037BD844" w:rsidR="00FA0372" w:rsidRDefault="00FA0372" w:rsidP="00FA0372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Image (Please insert here/ link to image folder/provide as attachment in Wrike)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sdt>
            <w:sdtPr>
              <w:rPr>
                <w:bCs/>
                <w:color w:val="CDCDCD" w:themeColor="accent4"/>
              </w:rPr>
              <w:id w:val="-546296297"/>
              <w:showingPlcHdr/>
              <w:picture/>
            </w:sdtPr>
            <w:sdtEndPr/>
            <w:sdtContent>
              <w:p w14:paraId="5E7ED1CE" w14:textId="77777777" w:rsidR="00FA0372" w:rsidRDefault="00FA0372" w:rsidP="00FA0372">
                <w:pPr>
                  <w:rPr>
                    <w:bCs/>
                    <w:color w:val="CDCDCD" w:themeColor="accent4"/>
                  </w:rPr>
                </w:pPr>
                <w:r>
                  <w:rPr>
                    <w:bCs/>
                    <w:noProof/>
                    <w:color w:val="CDCDCD" w:themeColor="accent4"/>
                  </w:rPr>
                  <w:drawing>
                    <wp:inline distT="0" distB="0" distL="0" distR="0" wp14:anchorId="398C5028" wp14:editId="56EBEED0">
                      <wp:extent cx="617516" cy="617516"/>
                      <wp:effectExtent l="0" t="0" r="0" b="0"/>
                      <wp:docPr id="995510479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067" cy="618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75E1CE6" w14:textId="4243AE8E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Insert image here…</w:t>
            </w:r>
          </w:p>
        </w:tc>
      </w:tr>
      <w:tr w:rsidR="00FA0372" w:rsidRPr="004469F4" w14:paraId="3A0534C1" w14:textId="77777777" w:rsidTr="00FA0372">
        <w:trPr>
          <w:trHeight w:val="296"/>
        </w:trPr>
        <w:tc>
          <w:tcPr>
            <w:tcW w:w="9070" w:type="dxa"/>
            <w:gridSpan w:val="4"/>
            <w:shd w:val="clear" w:color="auto" w:fill="D8DAF4" w:themeFill="accent2" w:themeFillTint="33"/>
          </w:tcPr>
          <w:p w14:paraId="4A312F7C" w14:textId="636CF104" w:rsidR="006D4755" w:rsidRDefault="00FA0372" w:rsidP="006D475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Contact</w:t>
            </w:r>
            <w:r w:rsidR="00C328DC">
              <w:rPr>
                <w:rFonts w:asciiTheme="majorHAnsi" w:hAnsiTheme="majorHAnsi" w:cstheme="majorHAnsi"/>
                <w:bCs/>
              </w:rPr>
              <w:t xml:space="preserve"> Person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</w:p>
          <w:p w14:paraId="3A7F2041" w14:textId="77D7C988" w:rsidR="00FA0372" w:rsidRDefault="002B2ED3" w:rsidP="006D4755">
            <w:pPr>
              <w:rPr>
                <w:rFonts w:cstheme="minorHAnsi"/>
                <w:bCs/>
                <w:color w:val="CDCDCD" w:themeColor="accent4"/>
              </w:rPr>
            </w:pPr>
            <w:r w:rsidRPr="002B2ED3">
              <w:rPr>
                <w:rFonts w:cstheme="minorHAnsi"/>
                <w:bCs/>
              </w:rPr>
              <w:t>This module contains information about the contact person and the Hubspot ID form</w:t>
            </w:r>
            <w:r>
              <w:rPr>
                <w:rFonts w:cstheme="minorHAnsi"/>
                <w:bCs/>
              </w:rPr>
              <w:t>.</w:t>
            </w:r>
          </w:p>
        </w:tc>
      </w:tr>
      <w:tr w:rsidR="00FA0372" w:rsidRPr="004469F4" w14:paraId="7E853384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7E0BEDB4" w14:textId="2ACD95CF" w:rsidR="00FA0372" w:rsidRDefault="00FA0372" w:rsidP="00FA0372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Name</w:t>
            </w:r>
            <w:r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2AAB0901" w14:textId="2BF8FC12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6C57CFAA" w14:textId="77777777" w:rsidTr="009F1D4F">
        <w:trPr>
          <w:trHeight w:val="296"/>
        </w:trPr>
        <w:tc>
          <w:tcPr>
            <w:tcW w:w="1865" w:type="dxa"/>
            <w:gridSpan w:val="3"/>
          </w:tcPr>
          <w:p w14:paraId="0BF40B52" w14:textId="41244C12" w:rsidR="00FA0372" w:rsidRDefault="00FA0372" w:rsidP="00FA0372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Image (Please insert here/ link to image folder/provide as attachment in Wrike)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sdt>
            <w:sdtPr>
              <w:rPr>
                <w:bCs/>
                <w:color w:val="CDCDCD" w:themeColor="accent4"/>
              </w:rPr>
              <w:id w:val="1590435094"/>
              <w:showingPlcHdr/>
              <w:picture/>
            </w:sdtPr>
            <w:sdtEndPr/>
            <w:sdtContent>
              <w:p w14:paraId="163F0A86" w14:textId="77777777" w:rsidR="00FA0372" w:rsidRDefault="00FA0372" w:rsidP="00FA0372">
                <w:pPr>
                  <w:rPr>
                    <w:bCs/>
                    <w:color w:val="CDCDCD" w:themeColor="accent4"/>
                  </w:rPr>
                </w:pPr>
                <w:r>
                  <w:rPr>
                    <w:bCs/>
                    <w:noProof/>
                    <w:color w:val="CDCDCD" w:themeColor="accent4"/>
                  </w:rPr>
                  <w:drawing>
                    <wp:inline distT="0" distB="0" distL="0" distR="0" wp14:anchorId="4C94C64E" wp14:editId="02887C3A">
                      <wp:extent cx="617516" cy="617516"/>
                      <wp:effectExtent l="0" t="0" r="0" b="0"/>
                      <wp:docPr id="2051538590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067" cy="618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C62FB84" w14:textId="0B83710D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Insert image here…</w:t>
            </w:r>
          </w:p>
        </w:tc>
      </w:tr>
      <w:tr w:rsidR="00FA0372" w:rsidRPr="004469F4" w14:paraId="5710A92E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2A4105E3" w14:textId="49126109" w:rsidR="00FA0372" w:rsidRDefault="00FA0372" w:rsidP="00FA0372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 xml:space="preserve">Position at valantic: </w:t>
            </w:r>
          </w:p>
        </w:tc>
        <w:tc>
          <w:tcPr>
            <w:tcW w:w="7205" w:type="dxa"/>
          </w:tcPr>
          <w:p w14:paraId="1B8BA39E" w14:textId="6121774D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  <w:tr w:rsidR="00FA0372" w:rsidRPr="004469F4" w14:paraId="522840F9" w14:textId="77777777" w:rsidTr="009F1D4F">
        <w:trPr>
          <w:trHeight w:val="296"/>
        </w:trPr>
        <w:tc>
          <w:tcPr>
            <w:tcW w:w="1865" w:type="dxa"/>
            <w:gridSpan w:val="3"/>
          </w:tcPr>
          <w:p w14:paraId="58BD4C3C" w14:textId="28871E31" w:rsidR="00FA0372" w:rsidRDefault="00FA0372" w:rsidP="00FA0372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Email address</w:t>
            </w:r>
            <w:r w:rsidR="006D4755">
              <w:rPr>
                <w:rFonts w:cstheme="minorHAnsi"/>
                <w:bCs/>
              </w:rPr>
              <w:t>/Phone Number</w:t>
            </w:r>
            <w:r w:rsidR="00FD4E9E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7122767B" w14:textId="57986CA8" w:rsidR="00FA0372" w:rsidRDefault="00FA0372" w:rsidP="00FA0372">
            <w:pPr>
              <w:rPr>
                <w:rFonts w:cstheme="minorHAnsi"/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Type here…</w:t>
            </w:r>
          </w:p>
        </w:tc>
      </w:tr>
      <w:tr w:rsidR="00961C87" w:rsidRPr="004469F4" w14:paraId="6883B9BD" w14:textId="77777777" w:rsidTr="009F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865" w:type="dxa"/>
            <w:gridSpan w:val="3"/>
          </w:tcPr>
          <w:p w14:paraId="43429799" w14:textId="6CE30330" w:rsidR="00961C87" w:rsidRPr="00933BE0" w:rsidRDefault="00961C87" w:rsidP="00FA03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Hubspot </w:t>
            </w:r>
            <w:r w:rsidR="00C10AED">
              <w:rPr>
                <w:rFonts w:cstheme="minorHAnsi"/>
                <w:bCs/>
              </w:rPr>
              <w:t xml:space="preserve">Form </w:t>
            </w:r>
            <w:r>
              <w:rPr>
                <w:rFonts w:cstheme="minorHAnsi"/>
                <w:bCs/>
              </w:rPr>
              <w:t>ID</w:t>
            </w:r>
            <w:r w:rsidR="00C10AED">
              <w:rPr>
                <w:rFonts w:cstheme="minorHAnsi"/>
                <w:bCs/>
              </w:rPr>
              <w:t>:</w:t>
            </w:r>
          </w:p>
        </w:tc>
        <w:tc>
          <w:tcPr>
            <w:tcW w:w="7205" w:type="dxa"/>
          </w:tcPr>
          <w:p w14:paraId="6CBEA318" w14:textId="4618C1A4" w:rsidR="00961C87" w:rsidRDefault="00961C87" w:rsidP="00FA0372">
            <w:pPr>
              <w:rPr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Type here…</w:t>
            </w:r>
          </w:p>
        </w:tc>
      </w:tr>
    </w:tbl>
    <w:p w14:paraId="0FC3C052" w14:textId="77777777" w:rsidR="00FA0372" w:rsidRPr="00F60D40" w:rsidRDefault="00FA0372" w:rsidP="00D43EA1"/>
    <w:tbl>
      <w:tblPr>
        <w:tblStyle w:val="valanticTables"/>
        <w:tblW w:w="0" w:type="auto"/>
        <w:tblLook w:val="04A0" w:firstRow="1" w:lastRow="0" w:firstColumn="1" w:lastColumn="0" w:noHBand="0" w:noVBand="1"/>
      </w:tblPr>
      <w:tblGrid>
        <w:gridCol w:w="2487"/>
        <w:gridCol w:w="6356"/>
      </w:tblGrid>
      <w:tr w:rsidR="00161338" w:rsidRPr="00D43EA1" w14:paraId="00EAB87D" w14:textId="77777777" w:rsidTr="00161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43" w:type="dxa"/>
            <w:gridSpan w:val="2"/>
          </w:tcPr>
          <w:p w14:paraId="62C028D1" w14:textId="71D569DE" w:rsidR="00161338" w:rsidRPr="00D43EA1" w:rsidRDefault="00161338" w:rsidP="00B27D6B">
            <w:pPr>
              <w:pStyle w:val="berschrift3ungegliedert"/>
            </w:pPr>
            <w:r>
              <w:lastRenderedPageBreak/>
              <w:t xml:space="preserve">Optional Modules </w:t>
            </w:r>
          </w:p>
        </w:tc>
      </w:tr>
      <w:tr w:rsidR="00161338" w:rsidRPr="004469F4" w14:paraId="3DBF990D" w14:textId="77777777" w:rsidTr="00BC114D">
        <w:tblPrEx>
          <w:tblLook w:val="0400" w:firstRow="0" w:lastRow="0" w:firstColumn="0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8843" w:type="dxa"/>
            <w:gridSpan w:val="2"/>
            <w:shd w:val="clear" w:color="auto" w:fill="D8DAF4" w:themeFill="accent2" w:themeFillTint="33"/>
          </w:tcPr>
          <w:p w14:paraId="1E3FCC7F" w14:textId="77777777" w:rsidR="007B39E6" w:rsidRDefault="00AD3AE2" w:rsidP="00F370D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(Customer</w:t>
            </w:r>
            <w:r w:rsidR="00F370D5">
              <w:rPr>
                <w:rFonts w:asciiTheme="majorHAnsi" w:hAnsiTheme="majorHAnsi" w:cstheme="majorHAnsi"/>
                <w:bCs/>
              </w:rPr>
              <w:t>/Partner</w:t>
            </w:r>
            <w:r>
              <w:rPr>
                <w:rFonts w:asciiTheme="majorHAnsi" w:hAnsiTheme="majorHAnsi" w:cstheme="majorHAnsi"/>
                <w:bCs/>
              </w:rPr>
              <w:t xml:space="preserve">) </w:t>
            </w:r>
            <w:r w:rsidR="00161338">
              <w:rPr>
                <w:rFonts w:asciiTheme="majorHAnsi" w:hAnsiTheme="majorHAnsi" w:cstheme="majorHAnsi"/>
                <w:bCs/>
              </w:rPr>
              <w:t>Logos</w:t>
            </w:r>
            <w:r w:rsidR="00F370D5">
              <w:rPr>
                <w:rFonts w:asciiTheme="majorHAnsi" w:hAnsiTheme="majorHAnsi" w:cstheme="majorHAnsi"/>
                <w:bCs/>
              </w:rPr>
              <w:t>/ A</w:t>
            </w:r>
            <w:r>
              <w:rPr>
                <w:rFonts w:asciiTheme="majorHAnsi" w:hAnsiTheme="majorHAnsi" w:cstheme="majorHAnsi"/>
                <w:bCs/>
              </w:rPr>
              <w:t>wards</w:t>
            </w:r>
            <w:r w:rsidR="00F370D5">
              <w:rPr>
                <w:rFonts w:asciiTheme="majorHAnsi" w:hAnsiTheme="majorHAnsi" w:cstheme="majorHAnsi"/>
                <w:bCs/>
              </w:rPr>
              <w:t xml:space="preserve">/ other Trust elements) </w:t>
            </w:r>
          </w:p>
          <w:p w14:paraId="08A5172E" w14:textId="234B63C9" w:rsidR="00F370D5" w:rsidRPr="00C10AED" w:rsidRDefault="00F370D5" w:rsidP="00F370D5">
            <w:pPr>
              <w:rPr>
                <w:rFonts w:cstheme="minorHAnsi"/>
                <w:bCs/>
              </w:rPr>
            </w:pPr>
            <w:r w:rsidRPr="00C10AED">
              <w:rPr>
                <w:rFonts w:cstheme="minorHAnsi"/>
                <w:bCs/>
              </w:rPr>
              <w:t>Please note: Logos sit on white, so please select SVG files.</w:t>
            </w:r>
          </w:p>
          <w:p w14:paraId="6BA5411B" w14:textId="40770120" w:rsidR="00161338" w:rsidRPr="00D43EA1" w:rsidRDefault="00161338" w:rsidP="00BC114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530D60" w:rsidRPr="004469F4" w14:paraId="567CF966" w14:textId="77777777" w:rsidTr="00457D1D">
        <w:tblPrEx>
          <w:tblLook w:val="0400" w:firstRow="0" w:lastRow="0" w:firstColumn="0" w:lastColumn="0" w:noHBand="0" w:noVBand="1"/>
        </w:tblPrEx>
        <w:trPr>
          <w:trHeight w:val="296"/>
        </w:trPr>
        <w:tc>
          <w:tcPr>
            <w:tcW w:w="2487" w:type="dxa"/>
          </w:tcPr>
          <w:p w14:paraId="7A5F6574" w14:textId="133CA0CC" w:rsidR="00161338" w:rsidRPr="00062BE0" w:rsidRDefault="00530D60" w:rsidP="00BC114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Headline (</w:t>
            </w:r>
            <w:r w:rsidR="00161338">
              <w:rPr>
                <w:rFonts w:cstheme="minorHAnsi"/>
                <w:bCs/>
              </w:rPr>
              <w:t>Name</w:t>
            </w:r>
            <w:r w:rsidR="00F370D5">
              <w:rPr>
                <w:rFonts w:cstheme="minorHAnsi"/>
                <w:bCs/>
              </w:rPr>
              <w:t xml:space="preserve"> of Customer/Partner/Award</w:t>
            </w:r>
            <w:r>
              <w:rPr>
                <w:rFonts w:cstheme="minorHAnsi"/>
                <w:bCs/>
              </w:rPr>
              <w:t>)</w:t>
            </w:r>
          </w:p>
        </w:tc>
        <w:tc>
          <w:tcPr>
            <w:tcW w:w="6356" w:type="dxa"/>
          </w:tcPr>
          <w:p w14:paraId="38C41C43" w14:textId="77777777" w:rsidR="00161338" w:rsidRDefault="00161338" w:rsidP="00BC114D">
            <w:pPr>
              <w:rPr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Type here…</w:t>
            </w:r>
          </w:p>
        </w:tc>
      </w:tr>
      <w:tr w:rsidR="00457D1D" w:rsidRPr="004469F4" w14:paraId="1A060499" w14:textId="77777777" w:rsidTr="00457D1D">
        <w:tblPrEx>
          <w:tblLook w:val="0400" w:firstRow="0" w:lastRow="0" w:firstColumn="0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2487" w:type="dxa"/>
          </w:tcPr>
          <w:p w14:paraId="76EF6B65" w14:textId="1042309F" w:rsidR="00457D1D" w:rsidRDefault="00457D1D" w:rsidP="00457D1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Text</w:t>
            </w:r>
          </w:p>
        </w:tc>
        <w:tc>
          <w:tcPr>
            <w:tcW w:w="6356" w:type="dxa"/>
          </w:tcPr>
          <w:p w14:paraId="59F7FF32" w14:textId="402BD037" w:rsidR="00457D1D" w:rsidRDefault="00457D1D" w:rsidP="00457D1D">
            <w:pPr>
              <w:rPr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Type here…</w:t>
            </w:r>
          </w:p>
        </w:tc>
      </w:tr>
      <w:tr w:rsidR="00457D1D" w:rsidRPr="004469F4" w14:paraId="4E8D3EDB" w14:textId="77777777" w:rsidTr="00457D1D">
        <w:tblPrEx>
          <w:tblLook w:val="0400" w:firstRow="0" w:lastRow="0" w:firstColumn="0" w:lastColumn="0" w:noHBand="0" w:noVBand="1"/>
        </w:tblPrEx>
        <w:trPr>
          <w:trHeight w:val="296"/>
        </w:trPr>
        <w:tc>
          <w:tcPr>
            <w:tcW w:w="2487" w:type="dxa"/>
          </w:tcPr>
          <w:p w14:paraId="1378ADB3" w14:textId="05F0B380" w:rsidR="00457D1D" w:rsidRPr="00062BE0" w:rsidRDefault="00457D1D" w:rsidP="00457D1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Website URL:</w:t>
            </w:r>
          </w:p>
        </w:tc>
        <w:tc>
          <w:tcPr>
            <w:tcW w:w="6356" w:type="dxa"/>
          </w:tcPr>
          <w:p w14:paraId="17AC783B" w14:textId="3200B6B7" w:rsidR="00457D1D" w:rsidRDefault="00457D1D" w:rsidP="00457D1D">
            <w:pPr>
              <w:rPr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Insert URL here…</w:t>
            </w:r>
          </w:p>
        </w:tc>
      </w:tr>
      <w:tr w:rsidR="00457D1D" w:rsidRPr="004469F4" w14:paraId="2270CDC9" w14:textId="77777777" w:rsidTr="00457D1D">
        <w:tblPrEx>
          <w:tblLook w:val="0400" w:firstRow="0" w:lastRow="0" w:firstColumn="0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2487" w:type="dxa"/>
          </w:tcPr>
          <w:p w14:paraId="1BB14615" w14:textId="5E3F6E1F" w:rsidR="00457D1D" w:rsidRPr="00933BE0" w:rsidRDefault="00457D1D" w:rsidP="00457D1D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Image (Please insert here/ link to image folder/provide as attachment in Wrike):</w:t>
            </w:r>
          </w:p>
        </w:tc>
        <w:tc>
          <w:tcPr>
            <w:tcW w:w="6356" w:type="dxa"/>
          </w:tcPr>
          <w:sdt>
            <w:sdtPr>
              <w:rPr>
                <w:bCs/>
                <w:color w:val="CDCDCD" w:themeColor="accent4"/>
              </w:rPr>
              <w:id w:val="1191193074"/>
              <w:showingPlcHdr/>
              <w:picture/>
            </w:sdtPr>
            <w:sdtEndPr/>
            <w:sdtContent>
              <w:p w14:paraId="744E1E4E" w14:textId="77777777" w:rsidR="00457D1D" w:rsidRDefault="00457D1D" w:rsidP="00457D1D">
                <w:pPr>
                  <w:rPr>
                    <w:bCs/>
                    <w:color w:val="CDCDCD" w:themeColor="accent4"/>
                  </w:rPr>
                </w:pPr>
                <w:r>
                  <w:rPr>
                    <w:bCs/>
                    <w:noProof/>
                    <w:color w:val="CDCDCD" w:themeColor="accent4"/>
                  </w:rPr>
                  <w:drawing>
                    <wp:inline distT="0" distB="0" distL="0" distR="0" wp14:anchorId="7C89DFBE" wp14:editId="50596CF1">
                      <wp:extent cx="617516" cy="617516"/>
                      <wp:effectExtent l="0" t="0" r="0" b="0"/>
                      <wp:docPr id="60962246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067" cy="618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ADA4408" w14:textId="73ED9569" w:rsidR="00457D1D" w:rsidRDefault="00457D1D" w:rsidP="00457D1D">
            <w:pPr>
              <w:rPr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Insert image here…</w:t>
            </w:r>
          </w:p>
        </w:tc>
      </w:tr>
    </w:tbl>
    <w:tbl>
      <w:tblPr>
        <w:tblStyle w:val="valanticTables2"/>
        <w:tblW w:w="0" w:type="auto"/>
        <w:tblInd w:w="284" w:type="dxa"/>
        <w:tblLook w:val="0400" w:firstRow="0" w:lastRow="0" w:firstColumn="0" w:lastColumn="0" w:noHBand="0" w:noVBand="1"/>
      </w:tblPr>
      <w:tblGrid>
        <w:gridCol w:w="2410"/>
        <w:gridCol w:w="6376"/>
      </w:tblGrid>
      <w:tr w:rsidR="00E60197" w14:paraId="133C2768" w14:textId="77777777" w:rsidTr="00E60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8786" w:type="dxa"/>
            <w:gridSpan w:val="2"/>
            <w:shd w:val="clear" w:color="auto" w:fill="D8DAF4" w:themeFill="accent2" w:themeFillTint="33"/>
          </w:tcPr>
          <w:p w14:paraId="706A04E8" w14:textId="2798829B" w:rsidR="00E60197" w:rsidRDefault="00457D1D" w:rsidP="00BC114D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Event Insights</w:t>
            </w:r>
            <w:r w:rsidR="00DC76C6">
              <w:rPr>
                <w:rFonts w:asciiTheme="majorHAnsi" w:hAnsiTheme="majorHAnsi" w:cstheme="majorHAnsi"/>
                <w:bCs/>
              </w:rPr>
              <w:t xml:space="preserve"> (e.g. </w:t>
            </w:r>
            <w:r>
              <w:rPr>
                <w:rFonts w:asciiTheme="majorHAnsi" w:hAnsiTheme="majorHAnsi" w:cstheme="majorHAnsi"/>
                <w:bCs/>
              </w:rPr>
              <w:t xml:space="preserve">Our last events </w:t>
            </w:r>
            <w:r w:rsidR="00DC76C6">
              <w:rPr>
                <w:rFonts w:asciiTheme="majorHAnsi" w:hAnsiTheme="majorHAnsi" w:cstheme="majorHAnsi"/>
                <w:bCs/>
              </w:rPr>
              <w:t>in the event series</w:t>
            </w:r>
            <w:r>
              <w:rPr>
                <w:rFonts w:asciiTheme="majorHAnsi" w:hAnsiTheme="majorHAnsi" w:cstheme="majorHAnsi"/>
                <w:bCs/>
              </w:rPr>
              <w:t>/Review of previous events</w:t>
            </w:r>
            <w:r w:rsidR="00DC76C6">
              <w:rPr>
                <w:rFonts w:asciiTheme="majorHAnsi" w:hAnsiTheme="majorHAnsi" w:cstheme="majorHAnsi"/>
                <w:bCs/>
              </w:rPr>
              <w:t>)</w:t>
            </w:r>
          </w:p>
          <w:p w14:paraId="2E4B20F5" w14:textId="23F0139B" w:rsidR="00E60197" w:rsidRDefault="00E63632" w:rsidP="00BC114D">
            <w:pPr>
              <w:rPr>
                <w:bCs/>
                <w:color w:val="CDCDCD" w:themeColor="accent4"/>
              </w:rPr>
            </w:pPr>
            <w:r>
              <w:rPr>
                <w:rFonts w:cstheme="minorHAnsi"/>
                <w:bCs/>
              </w:rPr>
              <w:t>can be shown in various modules: Image Gallery, Cards with Image)</w:t>
            </w:r>
          </w:p>
        </w:tc>
      </w:tr>
      <w:tr w:rsidR="00E60197" w14:paraId="7EFB7644" w14:textId="77777777" w:rsidTr="002F52B6">
        <w:trPr>
          <w:trHeight w:val="296"/>
        </w:trPr>
        <w:tc>
          <w:tcPr>
            <w:tcW w:w="2410" w:type="dxa"/>
          </w:tcPr>
          <w:p w14:paraId="05C07071" w14:textId="75553E04" w:rsidR="00E60197" w:rsidRDefault="00C6267E" w:rsidP="00BC114D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Headline (</w:t>
            </w:r>
            <w:r w:rsidR="00E63632">
              <w:rPr>
                <w:rFonts w:cstheme="minorHAnsi"/>
                <w:bCs/>
              </w:rPr>
              <w:t>Title of event</w:t>
            </w:r>
            <w:r>
              <w:rPr>
                <w:rFonts w:cstheme="minorHAnsi"/>
                <w:bCs/>
              </w:rPr>
              <w:t>)</w:t>
            </w:r>
            <w:r w:rsidR="00E60197">
              <w:rPr>
                <w:rFonts w:cstheme="minorHAnsi"/>
                <w:bCs/>
              </w:rPr>
              <w:t>:</w:t>
            </w:r>
          </w:p>
        </w:tc>
        <w:tc>
          <w:tcPr>
            <w:tcW w:w="6376" w:type="dxa"/>
          </w:tcPr>
          <w:p w14:paraId="42A6403F" w14:textId="77777777" w:rsidR="00E60197" w:rsidRDefault="00E60197" w:rsidP="00BC114D">
            <w:pPr>
              <w:rPr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  <w:tr w:rsidR="00E60197" w:rsidRPr="000C6455" w14:paraId="018224B5" w14:textId="77777777" w:rsidTr="002F5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2410" w:type="dxa"/>
          </w:tcPr>
          <w:p w14:paraId="0FF5168D" w14:textId="77777777" w:rsidR="00E60197" w:rsidRPr="00933BE0" w:rsidRDefault="00E60197" w:rsidP="00BC114D">
            <w:pPr>
              <w:rPr>
                <w:rFonts w:cstheme="minorHAnsi"/>
                <w:bCs/>
              </w:rPr>
            </w:pPr>
            <w:r w:rsidRPr="00933BE0">
              <w:rPr>
                <w:rFonts w:cstheme="minorHAnsi"/>
                <w:bCs/>
              </w:rPr>
              <w:t>Image (Please insert here/ link to image folder/provide as attachment in Wrike):</w:t>
            </w:r>
          </w:p>
        </w:tc>
        <w:tc>
          <w:tcPr>
            <w:tcW w:w="6376" w:type="dxa"/>
          </w:tcPr>
          <w:sdt>
            <w:sdtPr>
              <w:rPr>
                <w:bCs/>
                <w:color w:val="CDCDCD" w:themeColor="accent4"/>
              </w:rPr>
              <w:id w:val="-893038295"/>
              <w:showingPlcHdr/>
              <w:picture/>
            </w:sdtPr>
            <w:sdtEndPr/>
            <w:sdtContent>
              <w:p w14:paraId="486EDED6" w14:textId="77777777" w:rsidR="00E60197" w:rsidRDefault="00E60197" w:rsidP="00BC114D">
                <w:pPr>
                  <w:rPr>
                    <w:bCs/>
                    <w:color w:val="CDCDCD" w:themeColor="accent4"/>
                  </w:rPr>
                </w:pPr>
                <w:r>
                  <w:rPr>
                    <w:bCs/>
                    <w:noProof/>
                    <w:color w:val="CDCDCD" w:themeColor="accent4"/>
                  </w:rPr>
                  <w:drawing>
                    <wp:inline distT="0" distB="0" distL="0" distR="0" wp14:anchorId="0C386BD4" wp14:editId="0D156B14">
                      <wp:extent cx="617516" cy="617516"/>
                      <wp:effectExtent l="0" t="0" r="0" b="0"/>
                      <wp:docPr id="1357637021" name="Bild 1" descr="Ein Bild, das weiß, Design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7637021" name="Bild 1" descr="Ein Bild, das weiß, Design enthält.&#10;&#10;Automatisch generierte Beschreibu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067" cy="618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06799BF" w14:textId="77777777" w:rsidR="00E60197" w:rsidRPr="000C6455" w:rsidRDefault="00E60197" w:rsidP="00BC114D">
            <w:pPr>
              <w:rPr>
                <w:bCs/>
                <w:color w:val="CDCDCD" w:themeColor="accent4"/>
              </w:rPr>
            </w:pPr>
            <w:r>
              <w:rPr>
                <w:bCs/>
                <w:color w:val="CDCDCD" w:themeColor="accent4"/>
              </w:rPr>
              <w:t>Insert image here…</w:t>
            </w:r>
          </w:p>
        </w:tc>
      </w:tr>
      <w:tr w:rsidR="00E60197" w14:paraId="4810DB2D" w14:textId="77777777" w:rsidTr="002F52B6">
        <w:trPr>
          <w:trHeight w:val="296"/>
        </w:trPr>
        <w:tc>
          <w:tcPr>
            <w:tcW w:w="2410" w:type="dxa"/>
          </w:tcPr>
          <w:p w14:paraId="78C6F1F1" w14:textId="42FB990F" w:rsidR="00457D1D" w:rsidRPr="00933BE0" w:rsidRDefault="00E63632" w:rsidP="00BC114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Tex</w:t>
            </w:r>
            <w:r w:rsidR="00457D1D">
              <w:rPr>
                <w:rFonts w:cstheme="minorHAnsi"/>
                <w:bCs/>
              </w:rPr>
              <w:t>t:</w:t>
            </w:r>
          </w:p>
        </w:tc>
        <w:tc>
          <w:tcPr>
            <w:tcW w:w="6376" w:type="dxa"/>
          </w:tcPr>
          <w:p w14:paraId="033CA19E" w14:textId="77777777" w:rsidR="00E60197" w:rsidRDefault="00E60197" w:rsidP="00BC114D">
            <w:pPr>
              <w:rPr>
                <w:bCs/>
                <w:color w:val="CDCDCD" w:themeColor="accent4"/>
              </w:rPr>
            </w:pPr>
            <w:r w:rsidRPr="000C6455">
              <w:rPr>
                <w:bCs/>
                <w:color w:val="CDCDCD" w:themeColor="accent4"/>
              </w:rPr>
              <w:t>Type here…</w:t>
            </w:r>
          </w:p>
        </w:tc>
      </w:tr>
    </w:tbl>
    <w:p w14:paraId="318CDE29" w14:textId="77777777" w:rsidR="00B8178F" w:rsidRDefault="00B8178F" w:rsidP="00B8178F">
      <w:pPr>
        <w:rPr>
          <w:rFonts w:asciiTheme="majorHAnsi" w:hAnsiTheme="majorHAnsi" w:cstheme="majorHAnsi"/>
          <w:sz w:val="32"/>
          <w:szCs w:val="32"/>
        </w:rPr>
      </w:pPr>
    </w:p>
    <w:p w14:paraId="109D1BCF" w14:textId="04D4E621" w:rsidR="00B05C67" w:rsidRDefault="00B05C67" w:rsidP="009B361C">
      <w:pPr>
        <w:rPr>
          <w:rFonts w:asciiTheme="majorHAnsi" w:hAnsiTheme="majorHAnsi" w:cstheme="majorHAnsi"/>
          <w:sz w:val="32"/>
          <w:szCs w:val="32"/>
        </w:rPr>
      </w:pPr>
      <w:r w:rsidRPr="00B05C67">
        <w:rPr>
          <w:rFonts w:asciiTheme="majorHAnsi" w:hAnsiTheme="majorHAnsi" w:cstheme="majorHAnsi"/>
          <w:sz w:val="32"/>
          <w:szCs w:val="32"/>
        </w:rPr>
        <w:t>Additional text, if required</w:t>
      </w:r>
      <w:r w:rsidRPr="00B05C67">
        <w:rPr>
          <w:rFonts w:asciiTheme="majorHAnsi" w:hAnsiTheme="majorHAnsi" w:cstheme="majorHAnsi"/>
          <w:sz w:val="32"/>
          <w:szCs w:val="32"/>
        </w:rPr>
        <w:t xml:space="preserve"> </w:t>
      </w:r>
      <w:r w:rsidR="006C21C5">
        <w:rPr>
          <w:rFonts w:asciiTheme="majorHAnsi" w:hAnsiTheme="majorHAnsi" w:cstheme="majorHAnsi"/>
          <w:sz w:val="32"/>
          <w:szCs w:val="32"/>
        </w:rPr>
        <w:t>/ Comments</w:t>
      </w:r>
    </w:p>
    <w:p w14:paraId="628176CE" w14:textId="3570C841" w:rsidR="00D43EA1" w:rsidRPr="000C2B98" w:rsidRDefault="00C5702E" w:rsidP="00D43EA1">
      <w:r w:rsidRPr="00C5702E">
        <w:t>[…]</w:t>
      </w:r>
    </w:p>
    <w:sectPr w:rsidR="00D43EA1" w:rsidRPr="000C2B98" w:rsidSect="00970A02">
      <w:headerReference w:type="even" r:id="rId13"/>
      <w:headerReference w:type="default" r:id="rId14"/>
      <w:footerReference w:type="default" r:id="rId15"/>
      <w:pgSz w:w="11906" w:h="16838" w:code="9"/>
      <w:pgMar w:top="1418" w:right="1418" w:bottom="1134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07204" w14:textId="77777777" w:rsidR="00970A02" w:rsidRPr="004469F4" w:rsidRDefault="00970A02" w:rsidP="006C116A">
      <w:r w:rsidRPr="004469F4">
        <w:separator/>
      </w:r>
    </w:p>
    <w:p w14:paraId="5E32D86C" w14:textId="77777777" w:rsidR="00970A02" w:rsidRPr="004469F4" w:rsidRDefault="00970A02"/>
  </w:endnote>
  <w:endnote w:type="continuationSeparator" w:id="0">
    <w:p w14:paraId="6B38C8DD" w14:textId="77777777" w:rsidR="00970A02" w:rsidRPr="004469F4" w:rsidRDefault="00970A02" w:rsidP="006C116A">
      <w:r w:rsidRPr="004469F4">
        <w:continuationSeparator/>
      </w:r>
    </w:p>
    <w:p w14:paraId="7C7EC8E2" w14:textId="77777777" w:rsidR="00970A02" w:rsidRPr="004469F4" w:rsidRDefault="00970A02"/>
  </w:endnote>
  <w:endnote w:type="continuationNotice" w:id="1">
    <w:p w14:paraId="7EFBCA76" w14:textId="77777777" w:rsidR="00970A02" w:rsidRDefault="00970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charset w:val="00"/>
    <w:family w:val="auto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@Yu Gothic UI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1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23"/>
      <w:gridCol w:w="3024"/>
      <w:gridCol w:w="3024"/>
    </w:tblGrid>
    <w:tr w:rsidR="00995090" w:rsidRPr="004469F4" w14:paraId="7CCA04D7" w14:textId="77777777" w:rsidTr="00995090">
      <w:trPr>
        <w:trHeight w:val="397"/>
      </w:trPr>
      <w:tc>
        <w:tcPr>
          <w:tcW w:w="3023" w:type="dxa"/>
          <w:tcMar>
            <w:left w:w="0" w:type="dxa"/>
            <w:right w:w="0" w:type="dxa"/>
          </w:tcMar>
          <w:vAlign w:val="bottom"/>
        </w:tcPr>
        <w:p w14:paraId="06675B95" w14:textId="77777777" w:rsidR="00995090" w:rsidRPr="004469F4" w:rsidRDefault="00995090" w:rsidP="00995090">
          <w:pPr>
            <w:pStyle w:val="Fuzeile"/>
          </w:pPr>
          <w:r w:rsidRPr="004469F4">
            <w:t>valantic</w:t>
          </w:r>
        </w:p>
      </w:tc>
      <w:tc>
        <w:tcPr>
          <w:tcW w:w="3024" w:type="dxa"/>
          <w:vAlign w:val="bottom"/>
        </w:tcPr>
        <w:p w14:paraId="46312212" w14:textId="0A02F667" w:rsidR="00995090" w:rsidRDefault="00475AD2" w:rsidP="00995090">
          <w:pPr>
            <w:pStyle w:val="Fuzeile"/>
            <w:jc w:val="center"/>
            <w:rPr>
              <w:noProof/>
            </w:rPr>
          </w:pPr>
          <w:r>
            <w:fldChar w:fldCharType="begin"/>
          </w:r>
          <w:r>
            <w:instrText xml:space="preserve"> DATE  \@ "yyyy-MM-dd" </w:instrText>
          </w:r>
          <w:r>
            <w:fldChar w:fldCharType="separate"/>
          </w:r>
          <w:r w:rsidR="00C10AED">
            <w:rPr>
              <w:noProof/>
            </w:rPr>
            <w:t>2024-08-21</w:t>
          </w:r>
          <w:r>
            <w:fldChar w:fldCharType="end"/>
          </w:r>
        </w:p>
      </w:tc>
      <w:tc>
        <w:tcPr>
          <w:tcW w:w="3024" w:type="dxa"/>
          <w:tcMar>
            <w:left w:w="0" w:type="dxa"/>
            <w:right w:w="0" w:type="dxa"/>
          </w:tcMar>
          <w:vAlign w:val="bottom"/>
        </w:tcPr>
        <w:p w14:paraId="65F4D631" w14:textId="77777777" w:rsidR="00995090" w:rsidRPr="004469F4" w:rsidRDefault="00995090" w:rsidP="00995090">
          <w:pPr>
            <w:pStyle w:val="Fuzeile"/>
            <w:jc w:val="right"/>
          </w:pPr>
          <w:r w:rsidRPr="004469F4">
            <w:t xml:space="preserve">Page </w:t>
          </w:r>
          <w:r w:rsidRPr="004469F4">
            <w:rPr>
              <w:rStyle w:val="Seitenzahl"/>
              <w:rFonts w:asciiTheme="minorHAnsi" w:hAnsiTheme="minorHAnsi"/>
            </w:rPr>
            <w:fldChar w:fldCharType="begin"/>
          </w:r>
          <w:r w:rsidRPr="004469F4">
            <w:rPr>
              <w:rStyle w:val="Seitenzahl"/>
              <w:rFonts w:asciiTheme="minorHAnsi" w:hAnsiTheme="minorHAnsi"/>
            </w:rPr>
            <w:instrText xml:space="preserve"> PAGE </w:instrText>
          </w:r>
          <w:r w:rsidRPr="004469F4">
            <w:rPr>
              <w:rStyle w:val="Seitenzahl"/>
              <w:rFonts w:asciiTheme="minorHAnsi" w:hAnsiTheme="minorHAnsi"/>
            </w:rPr>
            <w:fldChar w:fldCharType="separate"/>
          </w:r>
          <w:r w:rsidRPr="004469F4">
            <w:rPr>
              <w:rStyle w:val="Seitenzahl"/>
              <w:rFonts w:asciiTheme="minorHAnsi" w:hAnsiTheme="minorHAnsi"/>
            </w:rPr>
            <w:t>5</w:t>
          </w:r>
          <w:r w:rsidRPr="004469F4">
            <w:rPr>
              <w:rStyle w:val="Seitenzahl"/>
              <w:rFonts w:asciiTheme="minorHAnsi" w:hAnsiTheme="minorHAnsi"/>
            </w:rPr>
            <w:fldChar w:fldCharType="end"/>
          </w:r>
          <w:r w:rsidRPr="004469F4">
            <w:rPr>
              <w:rStyle w:val="Seitenzahl"/>
              <w:rFonts w:asciiTheme="minorHAnsi" w:hAnsiTheme="minorHAnsi"/>
            </w:rPr>
            <w:t xml:space="preserve"> of </w:t>
          </w:r>
          <w:r w:rsidRPr="004469F4">
            <w:rPr>
              <w:rStyle w:val="Seitenzahl"/>
              <w:rFonts w:asciiTheme="minorHAnsi" w:hAnsiTheme="minorHAnsi"/>
            </w:rPr>
            <w:fldChar w:fldCharType="begin"/>
          </w:r>
          <w:r w:rsidRPr="004469F4">
            <w:rPr>
              <w:rStyle w:val="Seitenzahl"/>
              <w:rFonts w:asciiTheme="minorHAnsi" w:hAnsiTheme="minorHAnsi"/>
            </w:rPr>
            <w:instrText xml:space="preserve"> NUMPAGES </w:instrText>
          </w:r>
          <w:r w:rsidRPr="004469F4">
            <w:rPr>
              <w:rStyle w:val="Seitenzahl"/>
              <w:rFonts w:asciiTheme="minorHAnsi" w:hAnsiTheme="minorHAnsi"/>
            </w:rPr>
            <w:fldChar w:fldCharType="separate"/>
          </w:r>
          <w:r w:rsidRPr="004469F4">
            <w:rPr>
              <w:rStyle w:val="Seitenzahl"/>
              <w:rFonts w:asciiTheme="minorHAnsi" w:hAnsiTheme="minorHAnsi"/>
            </w:rPr>
            <w:t>5</w:t>
          </w:r>
          <w:r w:rsidRPr="004469F4">
            <w:rPr>
              <w:rStyle w:val="Seitenzahl"/>
              <w:rFonts w:asciiTheme="minorHAnsi" w:hAnsiTheme="minorHAnsi"/>
            </w:rPr>
            <w:fldChar w:fldCharType="end"/>
          </w:r>
        </w:p>
      </w:tc>
    </w:tr>
  </w:tbl>
  <w:p w14:paraId="6D28B3A6" w14:textId="77777777" w:rsidR="00097AB4" w:rsidRPr="004469F4" w:rsidRDefault="00097AB4" w:rsidP="004C73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71BB7" w14:textId="77777777" w:rsidR="00970A02" w:rsidRPr="004469F4" w:rsidRDefault="00970A02" w:rsidP="006C116A">
      <w:r w:rsidRPr="004469F4">
        <w:separator/>
      </w:r>
    </w:p>
    <w:p w14:paraId="727F1FA8" w14:textId="77777777" w:rsidR="00970A02" w:rsidRPr="004469F4" w:rsidRDefault="00970A02"/>
  </w:footnote>
  <w:footnote w:type="continuationSeparator" w:id="0">
    <w:p w14:paraId="027FC91E" w14:textId="77777777" w:rsidR="00970A02" w:rsidRPr="004469F4" w:rsidRDefault="00970A02" w:rsidP="006C116A">
      <w:r w:rsidRPr="004469F4">
        <w:continuationSeparator/>
      </w:r>
    </w:p>
    <w:p w14:paraId="7B533BF1" w14:textId="77777777" w:rsidR="00970A02" w:rsidRPr="004469F4" w:rsidRDefault="00970A02"/>
  </w:footnote>
  <w:footnote w:type="continuationNotice" w:id="1">
    <w:p w14:paraId="11743996" w14:textId="77777777" w:rsidR="00970A02" w:rsidRDefault="00970A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FC526" w14:textId="77777777" w:rsidR="002D3596" w:rsidRPr="004469F4" w:rsidRDefault="00781D7F" w:rsidP="00B16285">
    <w:pPr>
      <w:pStyle w:val="Kopfzeile"/>
      <w:rPr>
        <w:lang w:val="en-US"/>
      </w:rPr>
    </w:pPr>
    <w:r>
      <w:rPr>
        <w:lang w:val="en-US" w:eastAsia="de-DE"/>
      </w:rPr>
      <w:pict w14:anchorId="29334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5523" o:spid="_x0000_s1025" type="#_x0000_t75" style="position:absolute;margin-left:0;margin-top:0;width:453.45pt;height:156.95pt;z-index:-251658240;mso-position-horizontal:center;mso-position-horizontal-relative:margin;mso-position-vertical:center;mso-position-vertical-relative:margin" o:allowincell="f">
          <v:imagedata r:id="rId1" o:title="Movento_Logo_cmyk_neu_2006"/>
          <w10:wrap anchorx="margin" anchory="margin"/>
        </v:shape>
      </w:pict>
    </w:r>
  </w:p>
  <w:p w14:paraId="0ACB0C9D" w14:textId="77777777" w:rsidR="002D3596" w:rsidRPr="004469F4" w:rsidRDefault="002D3596" w:rsidP="00B16285"/>
  <w:p w14:paraId="2AAF934A" w14:textId="77777777" w:rsidR="002D3596" w:rsidRPr="004469F4" w:rsidRDefault="002D3596" w:rsidP="00B16285"/>
  <w:p w14:paraId="2CB256D3" w14:textId="77777777" w:rsidR="00097AB4" w:rsidRPr="004469F4" w:rsidRDefault="00097A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4" w:space="0" w:color="677A82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30"/>
      <w:gridCol w:w="1840"/>
    </w:tblGrid>
    <w:tr w:rsidR="007F601C" w:rsidRPr="004469F4" w14:paraId="3B4F434E" w14:textId="77777777" w:rsidTr="008708E0">
      <w:trPr>
        <w:trHeight w:val="573"/>
      </w:trPr>
      <w:tc>
        <w:tcPr>
          <w:tcW w:w="7230" w:type="dxa"/>
          <w:tcMar>
            <w:left w:w="0" w:type="dxa"/>
            <w:right w:w="0" w:type="dxa"/>
          </w:tcMar>
          <w:vAlign w:val="center"/>
        </w:tcPr>
        <w:p w14:paraId="7D590B70" w14:textId="77777777" w:rsidR="00845F77" w:rsidRPr="004469F4" w:rsidRDefault="0039293F" w:rsidP="00505942">
          <w:pPr>
            <w:pStyle w:val="Kopfzeile"/>
            <w:rPr>
              <w:lang w:val="en-US"/>
            </w:rPr>
          </w:pPr>
          <w:r w:rsidRPr="004469F4">
            <w:rPr>
              <w:lang w:val="en-US"/>
            </w:rPr>
            <w:fldChar w:fldCharType="begin"/>
          </w:r>
          <w:r w:rsidRPr="004469F4">
            <w:rPr>
              <w:lang w:val="en-US"/>
            </w:rPr>
            <w:instrText xml:space="preserve"> SUBJECT   \* MERGEFORMAT </w:instrText>
          </w:r>
          <w:r w:rsidRPr="004469F4">
            <w:rPr>
              <w:lang w:val="en-US"/>
            </w:rPr>
            <w:fldChar w:fldCharType="end"/>
          </w:r>
        </w:p>
      </w:tc>
      <w:tc>
        <w:tcPr>
          <w:tcW w:w="1840" w:type="dxa"/>
          <w:vAlign w:val="center"/>
        </w:tcPr>
        <w:p w14:paraId="5C18B7C7" w14:textId="77777777" w:rsidR="007F601C" w:rsidRPr="004469F4" w:rsidRDefault="006A3465" w:rsidP="008708E0">
          <w:pPr>
            <w:jc w:val="right"/>
          </w:pPr>
          <w:r w:rsidRPr="004469F4">
            <w:rPr>
              <w:noProof/>
              <w:lang w:eastAsia="de-DE"/>
            </w:rPr>
            <w:drawing>
              <wp:anchor distT="0" distB="0" distL="114300" distR="114300" simplePos="0" relativeHeight="251657216" behindDoc="0" locked="0" layoutInCell="1" allowOverlap="1" wp14:anchorId="3061F073" wp14:editId="3852428C">
                <wp:simplePos x="0" y="0"/>
                <wp:positionH relativeFrom="column">
                  <wp:posOffset>93345</wp:posOffset>
                </wp:positionH>
                <wp:positionV relativeFrom="paragraph">
                  <wp:posOffset>-10795</wp:posOffset>
                </wp:positionV>
                <wp:extent cx="1011600" cy="219600"/>
                <wp:effectExtent l="0" t="0" r="0" b="9525"/>
                <wp:wrapNone/>
                <wp:docPr id="82" name="Grafik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_newbran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600" cy="2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AD5E465" w14:textId="77777777" w:rsidR="00097AB4" w:rsidRPr="004469F4" w:rsidRDefault="00097AB4" w:rsidP="00D01C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05C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F8C2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ED2AD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C68C1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56A55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844FE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E26B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110A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CE2DC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9840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DC0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875696E"/>
    <w:multiLevelType w:val="hybridMultilevel"/>
    <w:tmpl w:val="D67CD99A"/>
    <w:lvl w:ilvl="0" w:tplc="D4AAFCC6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1B0C5B56"/>
    <w:multiLevelType w:val="hybridMultilevel"/>
    <w:tmpl w:val="7A9E9F8E"/>
    <w:lvl w:ilvl="0" w:tplc="06E61E08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color w:val="FF4B4B"/>
        <w:u w:color="FF4B4B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EF5B8F"/>
    <w:multiLevelType w:val="multilevel"/>
    <w:tmpl w:val="16121C42"/>
    <w:lvl w:ilvl="0">
      <w:start w:val="1"/>
      <w:numFmt w:val="decimal"/>
      <w:lvlText w:val="%1."/>
      <w:lvlJc w:val="left"/>
      <w:pPr>
        <w:tabs>
          <w:tab w:val="num" w:pos="1274"/>
        </w:tabs>
        <w:ind w:left="1276" w:hanging="850"/>
      </w:pPr>
      <w:rPr>
        <w:rFonts w:ascii="Frutiger LT Std 45 Light" w:hAnsi="Frutiger LT Std 45 Light" w:hint="default"/>
        <w:b/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tabs>
          <w:tab w:val="num" w:pos="2975"/>
        </w:tabs>
        <w:ind w:left="2977" w:hanging="850"/>
      </w:pPr>
      <w:rPr>
        <w:rFonts w:ascii="Frutiger LT Std 45 Light" w:hAnsi="Frutiger LT Std 45 Light" w:hint="default"/>
        <w:b/>
        <w:i w:val="0"/>
        <w:color w:val="000000"/>
        <w:sz w:val="22"/>
      </w:rPr>
    </w:lvl>
    <w:lvl w:ilvl="2">
      <w:start w:val="1"/>
      <w:numFmt w:val="decimal"/>
      <w:lvlText w:val="%1.%2.%3."/>
      <w:lvlJc w:val="left"/>
      <w:pPr>
        <w:tabs>
          <w:tab w:val="num" w:pos="491"/>
        </w:tabs>
        <w:ind w:left="493" w:hanging="850"/>
      </w:pPr>
      <w:rPr>
        <w:rFonts w:ascii="Frutiger LT Std 45 Light" w:hAnsi="Frutiger LT Std 45 Light" w:hint="default"/>
        <w:sz w:val="20"/>
      </w:rPr>
    </w:lvl>
    <w:lvl w:ilvl="3">
      <w:start w:val="1"/>
      <w:numFmt w:val="none"/>
      <w:lvlText w:val="1.1.1.1"/>
      <w:lvlJc w:val="left"/>
      <w:pPr>
        <w:tabs>
          <w:tab w:val="num" w:pos="491"/>
        </w:tabs>
        <w:ind w:left="493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91"/>
        </w:tabs>
        <w:ind w:left="493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91"/>
        </w:tabs>
        <w:ind w:left="493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1"/>
        </w:tabs>
        <w:ind w:left="493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1"/>
        </w:tabs>
        <w:ind w:left="493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1"/>
        </w:tabs>
        <w:ind w:left="493" w:hanging="850"/>
      </w:pPr>
      <w:rPr>
        <w:rFonts w:hint="default"/>
      </w:rPr>
    </w:lvl>
  </w:abstractNum>
  <w:abstractNum w:abstractNumId="14" w15:restartNumberingAfterBreak="0">
    <w:nsid w:val="2215474D"/>
    <w:multiLevelType w:val="hybridMultilevel"/>
    <w:tmpl w:val="CF6CD970"/>
    <w:lvl w:ilvl="0" w:tplc="83200972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40154"/>
    <w:multiLevelType w:val="hybridMultilevel"/>
    <w:tmpl w:val="20AE24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402AD"/>
    <w:multiLevelType w:val="hybridMultilevel"/>
    <w:tmpl w:val="18527944"/>
    <w:lvl w:ilvl="0" w:tplc="F8CE7970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C6A48"/>
    <w:multiLevelType w:val="hybridMultilevel"/>
    <w:tmpl w:val="8CDEC70C"/>
    <w:lvl w:ilvl="0" w:tplc="C2A0F2CA">
      <w:start w:val="1"/>
      <w:numFmt w:val="bullet"/>
      <w:pStyle w:val="Listenabsatz"/>
      <w:lvlText w:val=""/>
      <w:lvlJc w:val="left"/>
      <w:pPr>
        <w:ind w:left="1211" w:hanging="360"/>
      </w:pPr>
      <w:rPr>
        <w:rFonts w:ascii="Symbol" w:hAnsi="Symbol" w:hint="default"/>
        <w:color w:val="FF4B4B"/>
        <w:u w:color="FF4B4B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944563"/>
    <w:multiLevelType w:val="hybridMultilevel"/>
    <w:tmpl w:val="374E35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10201"/>
    <w:multiLevelType w:val="multilevel"/>
    <w:tmpl w:val="AF026A58"/>
    <w:styleLink w:val="Formatvorlage1"/>
    <w:lvl w:ilvl="0">
      <w:start w:val="1"/>
      <w:numFmt w:val="decimal"/>
      <w:lvlText w:val="%1)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5AEF48EC"/>
    <w:multiLevelType w:val="hybridMultilevel"/>
    <w:tmpl w:val="9C26D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8681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DA0E58"/>
    <w:multiLevelType w:val="multilevel"/>
    <w:tmpl w:val="6AACEB1C"/>
    <w:lvl w:ilvl="0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3" w15:restartNumberingAfterBreak="0">
    <w:nsid w:val="61BD49C4"/>
    <w:multiLevelType w:val="multilevel"/>
    <w:tmpl w:val="FA9A7EE2"/>
    <w:styleLink w:val="berschriftenGliederung"/>
    <w:lvl w:ilvl="0">
      <w:start w:val="1"/>
      <w:numFmt w:val="decimal"/>
      <w:pStyle w:val="berschrift1"/>
      <w:isLgl/>
      <w:lvlText w:val="%1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24" w15:restartNumberingAfterBreak="0">
    <w:nsid w:val="670327DB"/>
    <w:multiLevelType w:val="multilevel"/>
    <w:tmpl w:val="28BCFDF8"/>
    <w:lvl w:ilvl="0">
      <w:start w:val="1"/>
      <w:numFmt w:val="decimal"/>
      <w:lvlText w:val="%1"/>
      <w:lvlJc w:val="left"/>
      <w:pPr>
        <w:ind w:left="715" w:hanging="432"/>
      </w:pPr>
    </w:lvl>
    <w:lvl w:ilvl="1">
      <w:start w:val="1"/>
      <w:numFmt w:val="decimal"/>
      <w:lvlText w:val="%1.%2"/>
      <w:lvlJc w:val="left"/>
      <w:pPr>
        <w:ind w:left="859" w:hanging="576"/>
      </w:pPr>
    </w:lvl>
    <w:lvl w:ilvl="2">
      <w:start w:val="1"/>
      <w:numFmt w:val="decimal"/>
      <w:lvlText w:val="%1.%2.%3"/>
      <w:lvlJc w:val="left"/>
      <w:pPr>
        <w:ind w:left="1003" w:hanging="720"/>
      </w:pPr>
    </w:lvl>
    <w:lvl w:ilvl="3">
      <w:start w:val="1"/>
      <w:numFmt w:val="decimal"/>
      <w:lvlText w:val="%1.%2.%3.%4"/>
      <w:lvlJc w:val="left"/>
      <w:pPr>
        <w:ind w:left="1147" w:hanging="864"/>
      </w:pPr>
    </w:lvl>
    <w:lvl w:ilvl="4">
      <w:start w:val="1"/>
      <w:numFmt w:val="decimal"/>
      <w:lvlText w:val="%1.%2.%3.%4.%5"/>
      <w:lvlJc w:val="left"/>
      <w:pPr>
        <w:ind w:left="1291" w:hanging="1008"/>
      </w:pPr>
    </w:lvl>
    <w:lvl w:ilvl="5">
      <w:start w:val="1"/>
      <w:numFmt w:val="decimal"/>
      <w:lvlText w:val="%1.%2.%3.%4.%5.%6"/>
      <w:lvlJc w:val="left"/>
      <w:pPr>
        <w:ind w:left="1435" w:hanging="1152"/>
      </w:pPr>
    </w:lvl>
    <w:lvl w:ilvl="6">
      <w:start w:val="1"/>
      <w:numFmt w:val="decimal"/>
      <w:lvlText w:val="%1.%2.%3.%4.%5.%6.%7"/>
      <w:lvlJc w:val="left"/>
      <w:pPr>
        <w:ind w:left="1579" w:hanging="1296"/>
      </w:pPr>
    </w:lvl>
    <w:lvl w:ilvl="7">
      <w:start w:val="1"/>
      <w:numFmt w:val="decimal"/>
      <w:lvlText w:val="%1.%2.%3.%4.%5.%6.%7.%8"/>
      <w:lvlJc w:val="left"/>
      <w:pPr>
        <w:ind w:left="1723" w:hanging="1440"/>
      </w:pPr>
    </w:lvl>
    <w:lvl w:ilvl="8">
      <w:start w:val="1"/>
      <w:numFmt w:val="decimal"/>
      <w:lvlText w:val="%1.%2.%3.%4.%5.%6.%7.%8.%9"/>
      <w:lvlJc w:val="left"/>
      <w:pPr>
        <w:ind w:left="1867" w:hanging="1584"/>
      </w:pPr>
    </w:lvl>
  </w:abstractNum>
  <w:abstractNum w:abstractNumId="25" w15:restartNumberingAfterBreak="0">
    <w:nsid w:val="695702B1"/>
    <w:multiLevelType w:val="hybridMultilevel"/>
    <w:tmpl w:val="02E672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23871"/>
    <w:multiLevelType w:val="hybridMultilevel"/>
    <w:tmpl w:val="2C10AD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5444477">
    <w:abstractNumId w:val="12"/>
  </w:num>
  <w:num w:numId="2" w16cid:durableId="801459576">
    <w:abstractNumId w:val="24"/>
  </w:num>
  <w:num w:numId="3" w16cid:durableId="1346787095">
    <w:abstractNumId w:val="13"/>
  </w:num>
  <w:num w:numId="4" w16cid:durableId="1527719832">
    <w:abstractNumId w:val="11"/>
  </w:num>
  <w:num w:numId="5" w16cid:durableId="1921599396">
    <w:abstractNumId w:val="25"/>
  </w:num>
  <w:num w:numId="6" w16cid:durableId="72094192">
    <w:abstractNumId w:val="20"/>
  </w:num>
  <w:num w:numId="7" w16cid:durableId="2045594880">
    <w:abstractNumId w:val="18"/>
  </w:num>
  <w:num w:numId="8" w16cid:durableId="1663118441">
    <w:abstractNumId w:val="0"/>
  </w:num>
  <w:num w:numId="9" w16cid:durableId="1270889677">
    <w:abstractNumId w:val="26"/>
  </w:num>
  <w:num w:numId="10" w16cid:durableId="1384061933">
    <w:abstractNumId w:val="17"/>
  </w:num>
  <w:num w:numId="11" w16cid:durableId="1744451270">
    <w:abstractNumId w:val="1"/>
  </w:num>
  <w:num w:numId="12" w16cid:durableId="438838162">
    <w:abstractNumId w:val="2"/>
  </w:num>
  <w:num w:numId="13" w16cid:durableId="1491943912">
    <w:abstractNumId w:val="3"/>
  </w:num>
  <w:num w:numId="14" w16cid:durableId="1220825126">
    <w:abstractNumId w:val="4"/>
  </w:num>
  <w:num w:numId="15" w16cid:durableId="1272128908">
    <w:abstractNumId w:val="9"/>
  </w:num>
  <w:num w:numId="16" w16cid:durableId="341278410">
    <w:abstractNumId w:val="5"/>
  </w:num>
  <w:num w:numId="17" w16cid:durableId="505285009">
    <w:abstractNumId w:val="6"/>
  </w:num>
  <w:num w:numId="18" w16cid:durableId="582104126">
    <w:abstractNumId w:val="7"/>
  </w:num>
  <w:num w:numId="19" w16cid:durableId="234245002">
    <w:abstractNumId w:val="8"/>
  </w:num>
  <w:num w:numId="20" w16cid:durableId="2109617769">
    <w:abstractNumId w:val="10"/>
  </w:num>
  <w:num w:numId="21" w16cid:durableId="1998534864">
    <w:abstractNumId w:val="21"/>
  </w:num>
  <w:num w:numId="22" w16cid:durableId="1813524440">
    <w:abstractNumId w:val="14"/>
  </w:num>
  <w:num w:numId="23" w16cid:durableId="690029980">
    <w:abstractNumId w:val="14"/>
    <w:lvlOverride w:ilvl="0">
      <w:startOverride w:val="1"/>
    </w:lvlOverride>
  </w:num>
  <w:num w:numId="24" w16cid:durableId="1505851505">
    <w:abstractNumId w:val="16"/>
  </w:num>
  <w:num w:numId="25" w16cid:durableId="1051732738">
    <w:abstractNumId w:val="22"/>
  </w:num>
  <w:num w:numId="26" w16cid:durableId="1127159384">
    <w:abstractNumId w:val="23"/>
  </w:num>
  <w:num w:numId="27" w16cid:durableId="18881830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0655718">
    <w:abstractNumId w:val="19"/>
  </w:num>
  <w:num w:numId="29" w16cid:durableId="296960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28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E0"/>
    <w:rsid w:val="00003335"/>
    <w:rsid w:val="00006077"/>
    <w:rsid w:val="000077C5"/>
    <w:rsid w:val="00013318"/>
    <w:rsid w:val="00020449"/>
    <w:rsid w:val="00025BE4"/>
    <w:rsid w:val="000319B2"/>
    <w:rsid w:val="000340B6"/>
    <w:rsid w:val="000431C3"/>
    <w:rsid w:val="00056E2F"/>
    <w:rsid w:val="00062BE0"/>
    <w:rsid w:val="000679C3"/>
    <w:rsid w:val="00067E2C"/>
    <w:rsid w:val="00073185"/>
    <w:rsid w:val="00077ECE"/>
    <w:rsid w:val="00093C99"/>
    <w:rsid w:val="000948CB"/>
    <w:rsid w:val="00094D80"/>
    <w:rsid w:val="00097AB4"/>
    <w:rsid w:val="000C2B98"/>
    <w:rsid w:val="000C6455"/>
    <w:rsid w:val="000C6611"/>
    <w:rsid w:val="000D7AD8"/>
    <w:rsid w:val="000E0040"/>
    <w:rsid w:val="000E6B6E"/>
    <w:rsid w:val="001032BD"/>
    <w:rsid w:val="001312E2"/>
    <w:rsid w:val="00133D29"/>
    <w:rsid w:val="00140FE2"/>
    <w:rsid w:val="00145339"/>
    <w:rsid w:val="0015717A"/>
    <w:rsid w:val="00160208"/>
    <w:rsid w:val="00161338"/>
    <w:rsid w:val="0016569C"/>
    <w:rsid w:val="00173256"/>
    <w:rsid w:val="0017529B"/>
    <w:rsid w:val="00192EBC"/>
    <w:rsid w:val="001979FE"/>
    <w:rsid w:val="001A708F"/>
    <w:rsid w:val="001B3116"/>
    <w:rsid w:val="001B3F51"/>
    <w:rsid w:val="001B768E"/>
    <w:rsid w:val="001C1152"/>
    <w:rsid w:val="001C1F17"/>
    <w:rsid w:val="001C42CD"/>
    <w:rsid w:val="001E01EE"/>
    <w:rsid w:val="001E03EA"/>
    <w:rsid w:val="00203044"/>
    <w:rsid w:val="0020477C"/>
    <w:rsid w:val="002207C3"/>
    <w:rsid w:val="00222EEA"/>
    <w:rsid w:val="00224C89"/>
    <w:rsid w:val="00232B8A"/>
    <w:rsid w:val="0024776F"/>
    <w:rsid w:val="002577F9"/>
    <w:rsid w:val="00257B53"/>
    <w:rsid w:val="00277A06"/>
    <w:rsid w:val="00282413"/>
    <w:rsid w:val="002B22D3"/>
    <w:rsid w:val="002B2ED3"/>
    <w:rsid w:val="002C5930"/>
    <w:rsid w:val="002D3596"/>
    <w:rsid w:val="002D37CF"/>
    <w:rsid w:val="002E5CCB"/>
    <w:rsid w:val="002F3928"/>
    <w:rsid w:val="002F52B6"/>
    <w:rsid w:val="003337AC"/>
    <w:rsid w:val="00336A92"/>
    <w:rsid w:val="0034431B"/>
    <w:rsid w:val="003448F5"/>
    <w:rsid w:val="00365694"/>
    <w:rsid w:val="0037120A"/>
    <w:rsid w:val="003779E4"/>
    <w:rsid w:val="0039293F"/>
    <w:rsid w:val="003B2AA5"/>
    <w:rsid w:val="003D277F"/>
    <w:rsid w:val="003D612A"/>
    <w:rsid w:val="003D7F0E"/>
    <w:rsid w:val="003E0863"/>
    <w:rsid w:val="003E1ADF"/>
    <w:rsid w:val="003F2B5E"/>
    <w:rsid w:val="003F53D6"/>
    <w:rsid w:val="003F6326"/>
    <w:rsid w:val="00401E37"/>
    <w:rsid w:val="00404755"/>
    <w:rsid w:val="004074A1"/>
    <w:rsid w:val="00411457"/>
    <w:rsid w:val="00411B6F"/>
    <w:rsid w:val="0041293F"/>
    <w:rsid w:val="004321C8"/>
    <w:rsid w:val="0043377F"/>
    <w:rsid w:val="00434290"/>
    <w:rsid w:val="004469F4"/>
    <w:rsid w:val="00457D1D"/>
    <w:rsid w:val="00464292"/>
    <w:rsid w:val="004706E1"/>
    <w:rsid w:val="00472950"/>
    <w:rsid w:val="00475AD2"/>
    <w:rsid w:val="004900F3"/>
    <w:rsid w:val="004A330C"/>
    <w:rsid w:val="004A3369"/>
    <w:rsid w:val="004A3B81"/>
    <w:rsid w:val="004B7E08"/>
    <w:rsid w:val="004C073D"/>
    <w:rsid w:val="004C40B4"/>
    <w:rsid w:val="004C73D8"/>
    <w:rsid w:val="004D16B0"/>
    <w:rsid w:val="004D3709"/>
    <w:rsid w:val="004D373D"/>
    <w:rsid w:val="004D4128"/>
    <w:rsid w:val="004D448D"/>
    <w:rsid w:val="004E2319"/>
    <w:rsid w:val="004E6C7C"/>
    <w:rsid w:val="004F5809"/>
    <w:rsid w:val="004F72FB"/>
    <w:rsid w:val="00505942"/>
    <w:rsid w:val="00522E5E"/>
    <w:rsid w:val="00523CB0"/>
    <w:rsid w:val="005304EA"/>
    <w:rsid w:val="00530D60"/>
    <w:rsid w:val="00533A8D"/>
    <w:rsid w:val="005414A5"/>
    <w:rsid w:val="005447ED"/>
    <w:rsid w:val="00551CA7"/>
    <w:rsid w:val="00552F62"/>
    <w:rsid w:val="005607D9"/>
    <w:rsid w:val="00562993"/>
    <w:rsid w:val="00563195"/>
    <w:rsid w:val="00566B8C"/>
    <w:rsid w:val="00571E21"/>
    <w:rsid w:val="005778CE"/>
    <w:rsid w:val="00596390"/>
    <w:rsid w:val="005A35D7"/>
    <w:rsid w:val="005A4BE5"/>
    <w:rsid w:val="005A4D66"/>
    <w:rsid w:val="005B7516"/>
    <w:rsid w:val="005D2902"/>
    <w:rsid w:val="005F0F14"/>
    <w:rsid w:val="00603C3B"/>
    <w:rsid w:val="006042C7"/>
    <w:rsid w:val="00614B32"/>
    <w:rsid w:val="00632F89"/>
    <w:rsid w:val="00640E31"/>
    <w:rsid w:val="00642217"/>
    <w:rsid w:val="0067535A"/>
    <w:rsid w:val="00680CAA"/>
    <w:rsid w:val="00681998"/>
    <w:rsid w:val="0068250B"/>
    <w:rsid w:val="006876BF"/>
    <w:rsid w:val="00690E8A"/>
    <w:rsid w:val="006A1917"/>
    <w:rsid w:val="006A3465"/>
    <w:rsid w:val="006B32CB"/>
    <w:rsid w:val="006B523B"/>
    <w:rsid w:val="006B575C"/>
    <w:rsid w:val="006B6101"/>
    <w:rsid w:val="006C116A"/>
    <w:rsid w:val="006C21C5"/>
    <w:rsid w:val="006C3A49"/>
    <w:rsid w:val="006C3AA0"/>
    <w:rsid w:val="006D173A"/>
    <w:rsid w:val="006D4755"/>
    <w:rsid w:val="006E3E73"/>
    <w:rsid w:val="006E6098"/>
    <w:rsid w:val="006E6889"/>
    <w:rsid w:val="006F40C6"/>
    <w:rsid w:val="006F572E"/>
    <w:rsid w:val="006F58D9"/>
    <w:rsid w:val="006F63AC"/>
    <w:rsid w:val="006F77B4"/>
    <w:rsid w:val="007018FD"/>
    <w:rsid w:val="00701BDE"/>
    <w:rsid w:val="00711EB1"/>
    <w:rsid w:val="00735AEE"/>
    <w:rsid w:val="007451E9"/>
    <w:rsid w:val="00746F4B"/>
    <w:rsid w:val="00750C6B"/>
    <w:rsid w:val="0076042E"/>
    <w:rsid w:val="007608DD"/>
    <w:rsid w:val="00774AD0"/>
    <w:rsid w:val="0077770F"/>
    <w:rsid w:val="00786187"/>
    <w:rsid w:val="00796FAC"/>
    <w:rsid w:val="00797A0B"/>
    <w:rsid w:val="00797A61"/>
    <w:rsid w:val="007A3AFC"/>
    <w:rsid w:val="007A62AC"/>
    <w:rsid w:val="007B168C"/>
    <w:rsid w:val="007B39E6"/>
    <w:rsid w:val="007C4388"/>
    <w:rsid w:val="007E086F"/>
    <w:rsid w:val="007E26EC"/>
    <w:rsid w:val="007E4745"/>
    <w:rsid w:val="007F601C"/>
    <w:rsid w:val="008013BB"/>
    <w:rsid w:val="00803505"/>
    <w:rsid w:val="00814292"/>
    <w:rsid w:val="00820708"/>
    <w:rsid w:val="00831D3E"/>
    <w:rsid w:val="00833525"/>
    <w:rsid w:val="008379E3"/>
    <w:rsid w:val="008413AE"/>
    <w:rsid w:val="00841971"/>
    <w:rsid w:val="00842159"/>
    <w:rsid w:val="00845F77"/>
    <w:rsid w:val="00851A01"/>
    <w:rsid w:val="00861AFB"/>
    <w:rsid w:val="008708E0"/>
    <w:rsid w:val="008939BC"/>
    <w:rsid w:val="008A2451"/>
    <w:rsid w:val="008B7436"/>
    <w:rsid w:val="008B76C7"/>
    <w:rsid w:val="008C5D87"/>
    <w:rsid w:val="008D0615"/>
    <w:rsid w:val="008D2B8A"/>
    <w:rsid w:val="008D4FEE"/>
    <w:rsid w:val="008D569A"/>
    <w:rsid w:val="008E1106"/>
    <w:rsid w:val="0090197D"/>
    <w:rsid w:val="009035ED"/>
    <w:rsid w:val="00903924"/>
    <w:rsid w:val="009277C5"/>
    <w:rsid w:val="00933A9B"/>
    <w:rsid w:val="00933BE0"/>
    <w:rsid w:val="009371CF"/>
    <w:rsid w:val="00952F64"/>
    <w:rsid w:val="00961C87"/>
    <w:rsid w:val="00963694"/>
    <w:rsid w:val="00970A02"/>
    <w:rsid w:val="00982D91"/>
    <w:rsid w:val="00995090"/>
    <w:rsid w:val="009A2653"/>
    <w:rsid w:val="009B361C"/>
    <w:rsid w:val="009B4B79"/>
    <w:rsid w:val="009C2FBB"/>
    <w:rsid w:val="009D0DE8"/>
    <w:rsid w:val="009D64F1"/>
    <w:rsid w:val="009E4C59"/>
    <w:rsid w:val="009F1D4F"/>
    <w:rsid w:val="009F2B1B"/>
    <w:rsid w:val="009F3AC9"/>
    <w:rsid w:val="00A01D47"/>
    <w:rsid w:val="00A100A6"/>
    <w:rsid w:val="00A13668"/>
    <w:rsid w:val="00A13A37"/>
    <w:rsid w:val="00A22A2C"/>
    <w:rsid w:val="00A3058A"/>
    <w:rsid w:val="00A3117C"/>
    <w:rsid w:val="00A35EB9"/>
    <w:rsid w:val="00A477E7"/>
    <w:rsid w:val="00A511F1"/>
    <w:rsid w:val="00A52867"/>
    <w:rsid w:val="00A62970"/>
    <w:rsid w:val="00A702F8"/>
    <w:rsid w:val="00A8270B"/>
    <w:rsid w:val="00A972A6"/>
    <w:rsid w:val="00AB31E0"/>
    <w:rsid w:val="00AD3AE2"/>
    <w:rsid w:val="00AD5F89"/>
    <w:rsid w:val="00AE02F0"/>
    <w:rsid w:val="00B054FA"/>
    <w:rsid w:val="00B05C67"/>
    <w:rsid w:val="00B13628"/>
    <w:rsid w:val="00B137EC"/>
    <w:rsid w:val="00B27D6B"/>
    <w:rsid w:val="00B3250F"/>
    <w:rsid w:val="00B503A5"/>
    <w:rsid w:val="00B66F4C"/>
    <w:rsid w:val="00B737E7"/>
    <w:rsid w:val="00B77DE4"/>
    <w:rsid w:val="00B8178F"/>
    <w:rsid w:val="00B830ED"/>
    <w:rsid w:val="00B8663F"/>
    <w:rsid w:val="00B92C8C"/>
    <w:rsid w:val="00B97437"/>
    <w:rsid w:val="00BB1AC2"/>
    <w:rsid w:val="00BC4AFA"/>
    <w:rsid w:val="00BD6809"/>
    <w:rsid w:val="00BE506A"/>
    <w:rsid w:val="00BE513F"/>
    <w:rsid w:val="00BE6C27"/>
    <w:rsid w:val="00BF4F57"/>
    <w:rsid w:val="00C074F2"/>
    <w:rsid w:val="00C10AED"/>
    <w:rsid w:val="00C13F97"/>
    <w:rsid w:val="00C14952"/>
    <w:rsid w:val="00C15960"/>
    <w:rsid w:val="00C16F2B"/>
    <w:rsid w:val="00C17BDC"/>
    <w:rsid w:val="00C238C1"/>
    <w:rsid w:val="00C240D1"/>
    <w:rsid w:val="00C26BFB"/>
    <w:rsid w:val="00C328DC"/>
    <w:rsid w:val="00C4186E"/>
    <w:rsid w:val="00C4447B"/>
    <w:rsid w:val="00C5071F"/>
    <w:rsid w:val="00C5081F"/>
    <w:rsid w:val="00C537F7"/>
    <w:rsid w:val="00C53DE2"/>
    <w:rsid w:val="00C54819"/>
    <w:rsid w:val="00C5702E"/>
    <w:rsid w:val="00C6267E"/>
    <w:rsid w:val="00C66C53"/>
    <w:rsid w:val="00C739C3"/>
    <w:rsid w:val="00C83AD1"/>
    <w:rsid w:val="00C86AF7"/>
    <w:rsid w:val="00C93CD2"/>
    <w:rsid w:val="00CA2C4F"/>
    <w:rsid w:val="00CA57A3"/>
    <w:rsid w:val="00CA7695"/>
    <w:rsid w:val="00CD7BD0"/>
    <w:rsid w:val="00CE2730"/>
    <w:rsid w:val="00CE7279"/>
    <w:rsid w:val="00D01C7C"/>
    <w:rsid w:val="00D05DF8"/>
    <w:rsid w:val="00D148C8"/>
    <w:rsid w:val="00D15C41"/>
    <w:rsid w:val="00D35102"/>
    <w:rsid w:val="00D43EA1"/>
    <w:rsid w:val="00D46D0B"/>
    <w:rsid w:val="00D47B9A"/>
    <w:rsid w:val="00D60969"/>
    <w:rsid w:val="00D7230C"/>
    <w:rsid w:val="00D72916"/>
    <w:rsid w:val="00D83C81"/>
    <w:rsid w:val="00D84062"/>
    <w:rsid w:val="00D93E7F"/>
    <w:rsid w:val="00DB0E68"/>
    <w:rsid w:val="00DB5B49"/>
    <w:rsid w:val="00DC76C6"/>
    <w:rsid w:val="00DD231F"/>
    <w:rsid w:val="00DF2A3E"/>
    <w:rsid w:val="00DF44DE"/>
    <w:rsid w:val="00DF4A85"/>
    <w:rsid w:val="00DF6840"/>
    <w:rsid w:val="00E015FE"/>
    <w:rsid w:val="00E0343F"/>
    <w:rsid w:val="00E17283"/>
    <w:rsid w:val="00E26AE8"/>
    <w:rsid w:val="00E32214"/>
    <w:rsid w:val="00E42B0F"/>
    <w:rsid w:val="00E54345"/>
    <w:rsid w:val="00E57034"/>
    <w:rsid w:val="00E60197"/>
    <w:rsid w:val="00E63632"/>
    <w:rsid w:val="00E6587D"/>
    <w:rsid w:val="00E70114"/>
    <w:rsid w:val="00E73A82"/>
    <w:rsid w:val="00E82677"/>
    <w:rsid w:val="00E84DD2"/>
    <w:rsid w:val="00E90AB7"/>
    <w:rsid w:val="00E97AAE"/>
    <w:rsid w:val="00E97E4A"/>
    <w:rsid w:val="00EA394D"/>
    <w:rsid w:val="00EB0B32"/>
    <w:rsid w:val="00EB193A"/>
    <w:rsid w:val="00EB5996"/>
    <w:rsid w:val="00EB6D88"/>
    <w:rsid w:val="00EC026C"/>
    <w:rsid w:val="00EC0365"/>
    <w:rsid w:val="00EE460D"/>
    <w:rsid w:val="00F02158"/>
    <w:rsid w:val="00F0464E"/>
    <w:rsid w:val="00F0723F"/>
    <w:rsid w:val="00F31D34"/>
    <w:rsid w:val="00F32A67"/>
    <w:rsid w:val="00F36C70"/>
    <w:rsid w:val="00F370D5"/>
    <w:rsid w:val="00F512B7"/>
    <w:rsid w:val="00F57448"/>
    <w:rsid w:val="00F60D40"/>
    <w:rsid w:val="00F62B99"/>
    <w:rsid w:val="00F720FF"/>
    <w:rsid w:val="00F73641"/>
    <w:rsid w:val="00F737A6"/>
    <w:rsid w:val="00F82637"/>
    <w:rsid w:val="00F86593"/>
    <w:rsid w:val="00F9282B"/>
    <w:rsid w:val="00F930CE"/>
    <w:rsid w:val="00F97FDC"/>
    <w:rsid w:val="00FA0372"/>
    <w:rsid w:val="00FA0E75"/>
    <w:rsid w:val="00FD4E9E"/>
    <w:rsid w:val="00FE13BB"/>
    <w:rsid w:val="00FE1DD9"/>
    <w:rsid w:val="00FE267A"/>
    <w:rsid w:val="00FE2805"/>
    <w:rsid w:val="00FE422D"/>
    <w:rsid w:val="00FE5643"/>
    <w:rsid w:val="00FF0ED4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A06BDD"/>
  <w15:chartTrackingRefBased/>
  <w15:docId w15:val="{06F9B244-010F-4A21-B324-12C549CF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4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9" w:unhideWhenUsed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29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8"/>
    <w:lsdException w:name="Intense Emphasis" w:uiPriority="21" w:qFormat="1"/>
    <w:lsdException w:name="Subtle Reference" w:semiHidden="1" w:uiPriority="30"/>
    <w:lsdException w:name="Intense Reference" w:semiHidden="1" w:uiPriority="31"/>
    <w:lsdException w:name="Book Title" w:semiHidden="1" w:uiPriority="32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uiPriority="46"/>
    <w:lsdException w:name="List Table 2" w:uiPriority="47"/>
    <w:lsdException w:name="List Table 3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372"/>
    <w:rPr>
      <w:color w:val="100C2A" w:themeColor="text1"/>
      <w:lang w:val="en-US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3779E4"/>
    <w:pPr>
      <w:keepNext/>
      <w:keepLines/>
      <w:pageBreakBefore/>
      <w:numPr>
        <w:numId w:val="26"/>
      </w:numPr>
      <w:spacing w:before="800" w:line="240" w:lineRule="auto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3779E4"/>
    <w:pPr>
      <w:keepNext/>
      <w:keepLines/>
      <w:numPr>
        <w:ilvl w:val="1"/>
        <w:numId w:val="26"/>
      </w:numPr>
      <w:spacing w:before="600" w:line="240" w:lineRule="auto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3779E4"/>
    <w:pPr>
      <w:keepNext/>
      <w:keepLines/>
      <w:numPr>
        <w:ilvl w:val="2"/>
        <w:numId w:val="26"/>
      </w:numPr>
      <w:spacing w:before="600" w:line="240" w:lineRule="auto"/>
      <w:outlineLvl w:val="2"/>
    </w:pPr>
    <w:rPr>
      <w:rFonts w:asciiTheme="majorHAnsi" w:eastAsiaTheme="majorEastAsia" w:hAnsiTheme="majorHAnsi" w:cstheme="majorBidi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2"/>
    <w:qFormat/>
    <w:rsid w:val="003779E4"/>
    <w:pPr>
      <w:keepNext/>
      <w:keepLines/>
      <w:numPr>
        <w:ilvl w:val="3"/>
        <w:numId w:val="26"/>
      </w:numPr>
      <w:spacing w:before="600" w:line="240" w:lineRule="auto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8"/>
    <w:semiHidden/>
    <w:rsid w:val="006C1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22955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"/>
    <w:qFormat/>
    <w:rsid w:val="0068250B"/>
    <w:pPr>
      <w:numPr>
        <w:numId w:val="10"/>
      </w:numPr>
      <w:contextualSpacing/>
    </w:pPr>
  </w:style>
  <w:style w:type="paragraph" w:customStyle="1" w:styleId="Aufzhlung">
    <w:name w:val="Aufzählung"/>
    <w:basedOn w:val="Listenabsatz"/>
    <w:uiPriority w:val="3"/>
    <w:qFormat/>
    <w:rsid w:val="0068250B"/>
    <w:pPr>
      <w:numPr>
        <w:numId w:val="1"/>
      </w:numPr>
      <w:spacing w:after="100"/>
      <w:contextualSpacing w:val="0"/>
    </w:pPr>
  </w:style>
  <w:style w:type="paragraph" w:styleId="Kopfzeile">
    <w:name w:val="header"/>
    <w:link w:val="KopfzeileZchn"/>
    <w:uiPriority w:val="19"/>
    <w:semiHidden/>
    <w:rsid w:val="00870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19"/>
    <w:semiHidden/>
    <w:rsid w:val="003D7F0E"/>
  </w:style>
  <w:style w:type="paragraph" w:styleId="Fuzeile">
    <w:name w:val="footer"/>
    <w:basedOn w:val="Standard"/>
    <w:link w:val="FuzeileZchn"/>
    <w:uiPriority w:val="14"/>
    <w:unhideWhenUsed/>
    <w:rsid w:val="00CA57A3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4"/>
    <w:rsid w:val="00CA57A3"/>
    <w:rPr>
      <w:sz w:val="16"/>
    </w:rPr>
  </w:style>
  <w:style w:type="table" w:styleId="Tabellenraster">
    <w:name w:val="Table Grid"/>
    <w:aliases w:val="NewBrand"/>
    <w:basedOn w:val="NormaleTabelle"/>
    <w:uiPriority w:val="59"/>
    <w:rsid w:val="00232B8A"/>
    <w:pPr>
      <w:spacing w:after="0" w:line="240" w:lineRule="auto"/>
    </w:pPr>
    <w:rPr>
      <w:rFonts w:ascii="Arial" w:hAnsi="Arial"/>
    </w:rPr>
    <w:tblPr/>
  </w:style>
  <w:style w:type="character" w:styleId="Platzhaltertext">
    <w:name w:val="Placeholder Text"/>
    <w:basedOn w:val="Absatz-Standardschriftart"/>
    <w:uiPriority w:val="99"/>
    <w:semiHidden/>
    <w:rsid w:val="006C116A"/>
    <w:rPr>
      <w:color w:val="808080"/>
    </w:rPr>
  </w:style>
  <w:style w:type="paragraph" w:styleId="Beschriftung">
    <w:name w:val="caption"/>
    <w:basedOn w:val="Standard"/>
    <w:next w:val="Standard"/>
    <w:uiPriority w:val="34"/>
    <w:semiHidden/>
    <w:qFormat/>
    <w:rsid w:val="008708E0"/>
    <w:pPr>
      <w:spacing w:line="240" w:lineRule="auto"/>
    </w:pPr>
    <w:rPr>
      <w:iCs/>
      <w:color w:val="193773" w:themeColor="accent1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3779E4"/>
    <w:rPr>
      <w:rFonts w:asciiTheme="majorHAnsi" w:eastAsiaTheme="majorEastAsia" w:hAnsiTheme="majorHAnsi" w:cstheme="majorBidi"/>
      <w:color w:val="100C2A" w:themeColor="tex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3779E4"/>
    <w:rPr>
      <w:rFonts w:asciiTheme="majorHAnsi" w:eastAsiaTheme="majorEastAsia" w:hAnsiTheme="majorHAnsi" w:cstheme="majorBidi"/>
      <w:color w:val="100C2A" w:themeColor="tex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3779E4"/>
    <w:rPr>
      <w:rFonts w:asciiTheme="majorHAnsi" w:eastAsiaTheme="majorEastAsia" w:hAnsiTheme="majorHAnsi" w:cstheme="majorBidi"/>
      <w:iCs/>
      <w:color w:val="100C2A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8"/>
    <w:semiHidden/>
    <w:rsid w:val="00FA0E75"/>
    <w:rPr>
      <w:rFonts w:asciiTheme="majorHAnsi" w:eastAsiaTheme="majorEastAsia" w:hAnsiTheme="majorHAnsi" w:cstheme="majorBidi"/>
      <w:color w:val="122955" w:themeColor="accent1" w:themeShade="BF"/>
    </w:rPr>
  </w:style>
  <w:style w:type="paragraph" w:customStyle="1" w:styleId="Tabellenberschrift">
    <w:name w:val="Tabellenüberschrift"/>
    <w:basedOn w:val="Standard"/>
    <w:next w:val="Standard"/>
    <w:autoRedefine/>
    <w:uiPriority w:val="15"/>
    <w:semiHidden/>
    <w:rsid w:val="00BD6809"/>
    <w:pPr>
      <w:jc w:val="center"/>
    </w:pPr>
    <w:rPr>
      <w:b/>
    </w:rPr>
  </w:style>
  <w:style w:type="paragraph" w:customStyle="1" w:styleId="Dokumententitel">
    <w:name w:val="Dokumententitel"/>
    <w:link w:val="DokumententitelZchn"/>
    <w:uiPriority w:val="19"/>
    <w:semiHidden/>
    <w:unhideWhenUsed/>
    <w:qFormat/>
    <w:rsid w:val="002D37CF"/>
    <w:pPr>
      <w:spacing w:line="240" w:lineRule="auto"/>
    </w:pPr>
    <w:rPr>
      <w:rFonts w:ascii="Arial" w:hAnsi="Arial" w:cs="Arial"/>
      <w:b/>
      <w:color w:val="FFFFFF" w:themeColor="background2"/>
      <w:sz w:val="56"/>
      <w:szCs w:val="32"/>
      <w:lang w:val="de-CH"/>
    </w:rPr>
  </w:style>
  <w:style w:type="character" w:customStyle="1" w:styleId="DokumententitelZchn">
    <w:name w:val="Dokumententitel Zchn"/>
    <w:basedOn w:val="Absatz-Standardschriftart"/>
    <w:link w:val="Dokumententitel"/>
    <w:uiPriority w:val="19"/>
    <w:semiHidden/>
    <w:rsid w:val="00FA0E75"/>
    <w:rPr>
      <w:rFonts w:ascii="Arial" w:hAnsi="Arial" w:cs="Arial"/>
      <w:b/>
      <w:color w:val="FFFFFF" w:themeColor="background2"/>
      <w:sz w:val="56"/>
      <w:szCs w:val="32"/>
      <w:lang w:val="de-CH"/>
    </w:rPr>
  </w:style>
  <w:style w:type="paragraph" w:styleId="Funotentext">
    <w:name w:val="footnote text"/>
    <w:basedOn w:val="Standard"/>
    <w:link w:val="FunotentextZchn"/>
    <w:uiPriority w:val="14"/>
    <w:semiHidden/>
    <w:rsid w:val="001979F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4"/>
    <w:semiHidden/>
    <w:rsid w:val="001979FE"/>
    <w:rPr>
      <w:sz w:val="20"/>
      <w:szCs w:val="20"/>
    </w:rPr>
  </w:style>
  <w:style w:type="character" w:styleId="Funotenzeichen">
    <w:name w:val="footnote reference"/>
    <w:basedOn w:val="Absatz-Standardschriftart"/>
    <w:uiPriority w:val="14"/>
    <w:semiHidden/>
    <w:rsid w:val="001979FE"/>
    <w:rPr>
      <w:color w:val="193773" w:themeColor="accent1"/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3779E4"/>
    <w:rPr>
      <w:rFonts w:asciiTheme="majorHAnsi" w:eastAsiaTheme="majorEastAsia" w:hAnsiTheme="majorHAnsi" w:cstheme="majorBidi"/>
      <w:b/>
      <w:color w:val="100C2A" w:themeColor="text1"/>
      <w:sz w:val="44"/>
      <w:szCs w:val="32"/>
    </w:rPr>
  </w:style>
  <w:style w:type="paragraph" w:styleId="Inhaltsverzeichnisberschrift">
    <w:name w:val="TOC Heading"/>
    <w:next w:val="Standard"/>
    <w:uiPriority w:val="38"/>
    <w:semiHidden/>
    <w:rsid w:val="009F2B1B"/>
    <w:pPr>
      <w:pageBreakBefore/>
    </w:pPr>
    <w:rPr>
      <w:rFonts w:asciiTheme="majorHAnsi" w:eastAsiaTheme="majorEastAsia" w:hAnsiTheme="majorHAnsi" w:cstheme="majorBidi"/>
      <w:b/>
      <w:bCs/>
      <w:color w:val="FF4B4B"/>
      <w:sz w:val="32"/>
      <w:szCs w:val="28"/>
      <w:lang w:val="de-CH" w:eastAsia="de-DE"/>
    </w:rPr>
  </w:style>
  <w:style w:type="paragraph" w:styleId="Verzeichnis1">
    <w:name w:val="toc 1"/>
    <w:basedOn w:val="Standard"/>
    <w:next w:val="Standard"/>
    <w:autoRedefine/>
    <w:uiPriority w:val="39"/>
    <w:semiHidden/>
    <w:rsid w:val="00E82677"/>
    <w:pPr>
      <w:tabs>
        <w:tab w:val="left" w:pos="851"/>
        <w:tab w:val="right" w:leader="dot" w:pos="9060"/>
      </w:tabs>
      <w:spacing w:before="240" w:after="120"/>
    </w:pPr>
    <w:rPr>
      <w:rFonts w:cstheme="minorHAnsi"/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E82677"/>
    <w:pPr>
      <w:tabs>
        <w:tab w:val="left" w:pos="851"/>
        <w:tab w:val="right" w:leader="dot" w:pos="9060"/>
      </w:tabs>
    </w:pPr>
    <w:rPr>
      <w:rFonts w:cstheme="minorHAnsi"/>
      <w:bCs/>
      <w:noProof/>
    </w:rPr>
  </w:style>
  <w:style w:type="character" w:styleId="Hyperlink">
    <w:name w:val="Hyperlink"/>
    <w:basedOn w:val="Absatz-Standardschriftart"/>
    <w:uiPriority w:val="99"/>
    <w:unhideWhenUsed/>
    <w:qFormat/>
    <w:rsid w:val="004C073D"/>
    <w:rPr>
      <w:rFonts w:asciiTheme="minorHAnsi" w:hAnsiTheme="minorHAnsi"/>
      <w:color w:val="193773" w:themeColor="accent1"/>
      <w:u w:val="single"/>
    </w:rPr>
  </w:style>
  <w:style w:type="paragraph" w:styleId="Verzeichnis3">
    <w:name w:val="toc 3"/>
    <w:basedOn w:val="Standard"/>
    <w:next w:val="Standard"/>
    <w:autoRedefine/>
    <w:uiPriority w:val="39"/>
    <w:semiHidden/>
    <w:rsid w:val="00E82677"/>
    <w:pPr>
      <w:tabs>
        <w:tab w:val="left" w:pos="851"/>
        <w:tab w:val="right" w:leader="dot" w:pos="9060"/>
      </w:tabs>
    </w:pPr>
    <w:rPr>
      <w:rFonts w:cstheme="minorHAnsi"/>
      <w:noProof/>
    </w:rPr>
  </w:style>
  <w:style w:type="paragraph" w:styleId="Verzeichnis4">
    <w:name w:val="toc 4"/>
    <w:basedOn w:val="Standard"/>
    <w:next w:val="Standard"/>
    <w:autoRedefine/>
    <w:uiPriority w:val="39"/>
    <w:semiHidden/>
    <w:rsid w:val="00E82677"/>
    <w:pPr>
      <w:tabs>
        <w:tab w:val="left" w:pos="851"/>
        <w:tab w:val="right" w:leader="dot" w:pos="9060"/>
      </w:tabs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642217"/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642217"/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642217"/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642217"/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642217"/>
    <w:rPr>
      <w:rFonts w:cstheme="minorHAnsi"/>
    </w:rPr>
  </w:style>
  <w:style w:type="character" w:styleId="Seitenzahl">
    <w:name w:val="page number"/>
    <w:basedOn w:val="Absatz-Standardschriftart"/>
    <w:uiPriority w:val="19"/>
    <w:semiHidden/>
    <w:rsid w:val="00C074F2"/>
    <w:rPr>
      <w:rFonts w:ascii="Arial" w:hAnsi="Arial"/>
    </w:rPr>
  </w:style>
  <w:style w:type="paragraph" w:styleId="berarbeitung">
    <w:name w:val="Revision"/>
    <w:hidden/>
    <w:uiPriority w:val="99"/>
    <w:semiHidden/>
    <w:rsid w:val="00DD231F"/>
    <w:pPr>
      <w:spacing w:after="0" w:line="240" w:lineRule="auto"/>
    </w:pPr>
    <w:rPr>
      <w:rFonts w:ascii="Arial" w:hAnsi="Arial" w:cs="Arial"/>
      <w:color w:val="100C2A" w:themeColor="text1"/>
      <w:lang w:val="de-CH"/>
    </w:rPr>
  </w:style>
  <w:style w:type="character" w:customStyle="1" w:styleId="Unterstrichen">
    <w:name w:val="Unterstrichen"/>
    <w:basedOn w:val="Absatz-Standardschriftart"/>
    <w:uiPriority w:val="4"/>
    <w:qFormat/>
    <w:rsid w:val="004C073D"/>
    <w:rPr>
      <w:rFonts w:asciiTheme="minorHAnsi" w:hAnsiTheme="minorHAnsi"/>
      <w:u w:val="single"/>
    </w:rPr>
  </w:style>
  <w:style w:type="table" w:styleId="Listentabelle4Akzent1">
    <w:name w:val="List Table 4 Accent 1"/>
    <w:basedOn w:val="NormaleTabelle"/>
    <w:uiPriority w:val="49"/>
    <w:rsid w:val="0034431B"/>
    <w:pPr>
      <w:spacing w:after="0" w:line="240" w:lineRule="auto"/>
    </w:pPr>
    <w:tblPr>
      <w:tblStyleRowBandSize w:val="1"/>
      <w:tblStyleColBandSize w:val="1"/>
      <w:tblBorders>
        <w:top w:val="single" w:sz="4" w:space="0" w:color="4878D7" w:themeColor="accent1" w:themeTint="99"/>
        <w:left w:val="single" w:sz="4" w:space="0" w:color="4878D7" w:themeColor="accent1" w:themeTint="99"/>
        <w:bottom w:val="single" w:sz="4" w:space="0" w:color="4878D7" w:themeColor="accent1" w:themeTint="99"/>
        <w:right w:val="single" w:sz="4" w:space="0" w:color="4878D7" w:themeColor="accent1" w:themeTint="99"/>
        <w:insideH w:val="single" w:sz="4" w:space="0" w:color="4878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3773" w:themeColor="accent1"/>
          <w:left w:val="single" w:sz="4" w:space="0" w:color="193773" w:themeColor="accent1"/>
          <w:bottom w:val="single" w:sz="4" w:space="0" w:color="193773" w:themeColor="accent1"/>
          <w:right w:val="single" w:sz="4" w:space="0" w:color="193773" w:themeColor="accent1"/>
          <w:insideH w:val="nil"/>
        </w:tcBorders>
        <w:shd w:val="clear" w:color="auto" w:fill="193773" w:themeFill="accent1"/>
      </w:tcPr>
    </w:tblStylePr>
    <w:tblStylePr w:type="lastRow">
      <w:rPr>
        <w:b/>
        <w:bCs/>
      </w:rPr>
      <w:tblPr/>
      <w:tcPr>
        <w:tcBorders>
          <w:top w:val="double" w:sz="4" w:space="0" w:color="4878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F1" w:themeFill="accent1" w:themeFillTint="33"/>
      </w:tcPr>
    </w:tblStylePr>
    <w:tblStylePr w:type="band1Horz">
      <w:tblPr/>
      <w:tcPr>
        <w:shd w:val="clear" w:color="auto" w:fill="C2D2F1" w:themeFill="accent1" w:themeFillTint="33"/>
      </w:tcPr>
    </w:tblStylePr>
  </w:style>
  <w:style w:type="paragraph" w:styleId="Abbildungsverzeichnis">
    <w:name w:val="table of figures"/>
    <w:basedOn w:val="Standard"/>
    <w:next w:val="Standard"/>
    <w:uiPriority w:val="15"/>
    <w:semiHidden/>
    <w:rsid w:val="00EC026C"/>
    <w:pPr>
      <w:spacing w:after="0"/>
    </w:pPr>
  </w:style>
  <w:style w:type="paragraph" w:styleId="Untertitel">
    <w:name w:val="Subtitle"/>
    <w:basedOn w:val="Standard"/>
    <w:next w:val="Standard"/>
    <w:link w:val="UntertitelZchn"/>
    <w:uiPriority w:val="10"/>
    <w:qFormat/>
    <w:rsid w:val="00803505"/>
    <w:pPr>
      <w:numPr>
        <w:ilvl w:val="1"/>
      </w:numPr>
      <w:spacing w:after="800" w:line="240" w:lineRule="auto"/>
    </w:pPr>
    <w:rPr>
      <w:rFonts w:ascii="Segoe UI Semibold" w:eastAsiaTheme="minorEastAsia" w:hAnsi="Segoe UI Semibold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0"/>
    <w:rsid w:val="00803505"/>
    <w:rPr>
      <w:rFonts w:ascii="Segoe UI Semibold" w:eastAsiaTheme="minorEastAsia" w:hAnsi="Segoe UI Semibold"/>
      <w:spacing w:val="15"/>
    </w:rPr>
  </w:style>
  <w:style w:type="character" w:styleId="Hervorhebung">
    <w:name w:val="Emphasis"/>
    <w:basedOn w:val="Absatz-Standardschriftart"/>
    <w:uiPriority w:val="4"/>
    <w:qFormat/>
    <w:rsid w:val="004C073D"/>
    <w:rPr>
      <w:rFonts w:asciiTheme="minorHAnsi" w:hAnsiTheme="minorHAnsi"/>
      <w:i/>
      <w:iCs/>
    </w:rPr>
  </w:style>
  <w:style w:type="character" w:styleId="IntensiveHervorhebung">
    <w:name w:val="Intense Emphasis"/>
    <w:basedOn w:val="Absatz-Standardschriftart"/>
    <w:uiPriority w:val="4"/>
    <w:qFormat/>
    <w:rsid w:val="000077C5"/>
    <w:rPr>
      <w:rFonts w:ascii="Segoe UI Semibold" w:hAnsi="Segoe UI Semibold"/>
      <w:i w:val="0"/>
      <w:iCs/>
      <w:color w:val="FF4B4B"/>
      <w14:textFill>
        <w14:gradFill>
          <w14:gsLst>
            <w14:gs w14:pos="0">
              <w14:srgbClr w14:val="FF4B4B"/>
            </w14:gs>
            <w14:gs w14:pos="100000">
              <w14:srgbClr w14:val="FF744F"/>
            </w14:gs>
          </w14:gsLst>
          <w14:lin w14:ang="18900000" w14:scaled="0"/>
        </w14:gradFill>
      </w14:textFill>
    </w:rPr>
  </w:style>
  <w:style w:type="paragraph" w:customStyle="1" w:styleId="Vorderseite">
    <w:name w:val="Vorderseite"/>
    <w:basedOn w:val="Standard"/>
    <w:uiPriority w:val="15"/>
    <w:semiHidden/>
    <w:rsid w:val="00C83AD1"/>
    <w:pPr>
      <w:tabs>
        <w:tab w:val="left" w:pos="142"/>
        <w:tab w:val="right" w:pos="284"/>
        <w:tab w:val="right" w:pos="425"/>
        <w:tab w:val="right" w:pos="567"/>
        <w:tab w:val="left" w:pos="3119"/>
        <w:tab w:val="left" w:pos="4536"/>
        <w:tab w:val="right" w:pos="9072"/>
      </w:tabs>
      <w:spacing w:after="0"/>
    </w:pPr>
    <w:rPr>
      <w:szCs w:val="24"/>
    </w:rPr>
  </w:style>
  <w:style w:type="paragraph" w:customStyle="1" w:styleId="HeaderDokumenttitel">
    <w:name w:val="Header: Dokumenttitel"/>
    <w:basedOn w:val="Kopfzeile"/>
    <w:uiPriority w:val="15"/>
    <w:semiHidden/>
    <w:rsid w:val="00C074F2"/>
    <w:rPr>
      <w:b/>
      <w:color w:val="2D3842"/>
      <w:sz w:val="18"/>
    </w:rPr>
  </w:style>
  <w:style w:type="character" w:styleId="Fett">
    <w:name w:val="Strong"/>
    <w:basedOn w:val="Absatz-Standardschriftart"/>
    <w:uiPriority w:val="4"/>
    <w:qFormat/>
    <w:rsid w:val="004C073D"/>
    <w:rPr>
      <w:rFonts w:asciiTheme="minorHAnsi" w:hAnsiTheme="minorHAnsi"/>
      <w:b/>
      <w:bCs/>
    </w:rPr>
  </w:style>
  <w:style w:type="paragraph" w:styleId="Zitat">
    <w:name w:val="Quote"/>
    <w:basedOn w:val="Standard"/>
    <w:next w:val="Standard"/>
    <w:link w:val="ZitatZchn"/>
    <w:uiPriority w:val="6"/>
    <w:rsid w:val="006C3AA0"/>
    <w:pPr>
      <w:spacing w:before="200" w:after="160"/>
      <w:ind w:left="864" w:right="864"/>
      <w:jc w:val="center"/>
    </w:pPr>
    <w:rPr>
      <w:i/>
      <w:iCs/>
      <w:color w:val="2D3842"/>
    </w:rPr>
  </w:style>
  <w:style w:type="character" w:customStyle="1" w:styleId="ZitatZchn">
    <w:name w:val="Zitat Zchn"/>
    <w:basedOn w:val="Absatz-Standardschriftart"/>
    <w:link w:val="Zitat"/>
    <w:uiPriority w:val="6"/>
    <w:rsid w:val="003D7F0E"/>
    <w:rPr>
      <w:i/>
      <w:iCs/>
      <w:color w:val="2D3842"/>
    </w:rPr>
  </w:style>
  <w:style w:type="paragraph" w:customStyle="1" w:styleId="Quellcode">
    <w:name w:val="Quellcode"/>
    <w:uiPriority w:val="5"/>
    <w:qFormat/>
    <w:rsid w:val="000077C5"/>
    <w:pPr>
      <w:pBdr>
        <w:top w:val="single" w:sz="8" w:space="5" w:color="F2F2F2" w:themeColor="background2" w:themeShade="F2"/>
        <w:left w:val="single" w:sz="8" w:space="5" w:color="F2F2F2" w:themeColor="background2" w:themeShade="F2"/>
        <w:bottom w:val="single" w:sz="8" w:space="5" w:color="F2F2F2" w:themeColor="background2" w:themeShade="F2"/>
        <w:right w:val="single" w:sz="8" w:space="5" w:color="F2F2F2" w:themeColor="background2" w:themeShade="F2"/>
      </w:pBdr>
      <w:shd w:val="clear" w:color="auto" w:fill="F2F2F2" w:themeFill="background2" w:themeFillShade="F2"/>
      <w:ind w:left="284" w:right="284"/>
      <w:contextualSpacing/>
    </w:pPr>
    <w:rPr>
      <w:rFonts w:ascii="Consolas" w:hAnsi="Consola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011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0114"/>
    <w:rPr>
      <w:rFonts w:ascii="Segoe UI" w:hAnsi="Segoe UI" w:cs="Segoe UI"/>
      <w:color w:val="100C2A" w:themeColor="text1"/>
      <w:sz w:val="18"/>
      <w:szCs w:val="18"/>
      <w:lang w:val="de-CH"/>
    </w:rPr>
  </w:style>
  <w:style w:type="numbering" w:customStyle="1" w:styleId="berschriftenGliederung">
    <w:name w:val="Überschriften Gliederung"/>
    <w:basedOn w:val="KeineListe"/>
    <w:uiPriority w:val="99"/>
    <w:rsid w:val="009F2B1B"/>
    <w:pPr>
      <w:numPr>
        <w:numId w:val="26"/>
      </w:numPr>
    </w:pPr>
  </w:style>
  <w:style w:type="paragraph" w:customStyle="1" w:styleId="Zwischenberschrift">
    <w:name w:val="Zwischenüberschrift"/>
    <w:basedOn w:val="Standard"/>
    <w:next w:val="Standard"/>
    <w:uiPriority w:val="1"/>
    <w:qFormat/>
    <w:rsid w:val="003779E4"/>
    <w:pPr>
      <w:keepNext/>
      <w:spacing w:before="400" w:line="240" w:lineRule="auto"/>
    </w:pPr>
    <w:rPr>
      <w:rFonts w:ascii="Segoe UI Semibold" w:hAnsi="Segoe UI Semibold"/>
    </w:rPr>
  </w:style>
  <w:style w:type="paragraph" w:customStyle="1" w:styleId="FormatvorlageDokumententitelAkzent1">
    <w:name w:val="Formatvorlage Dokumententitel + Akzent 1"/>
    <w:basedOn w:val="Dokumententitel"/>
    <w:uiPriority w:val="19"/>
    <w:semiHidden/>
    <w:unhideWhenUsed/>
    <w:rsid w:val="0043377F"/>
    <w:rPr>
      <w:bCs/>
      <w:color w:val="193773" w:themeColor="accent1"/>
    </w:rPr>
  </w:style>
  <w:style w:type="paragraph" w:customStyle="1" w:styleId="FormatvorlageDokumenttentitel2Akzent1">
    <w:name w:val="Formatvorlage Dokumenttentitel 2 + Akzent 1"/>
    <w:basedOn w:val="Standard"/>
    <w:uiPriority w:val="19"/>
    <w:semiHidden/>
    <w:unhideWhenUsed/>
    <w:rsid w:val="004C73D8"/>
    <w:pPr>
      <w:spacing w:after="800" w:line="240" w:lineRule="auto"/>
    </w:pPr>
    <w:rPr>
      <w:rFonts w:ascii="Arial" w:hAnsi="Arial" w:cs="Arial"/>
      <w:sz w:val="32"/>
      <w:szCs w:val="32"/>
      <w:lang w:val="de-CH"/>
    </w:rPr>
  </w:style>
  <w:style w:type="table" w:styleId="Gitternetztabelle4Akzent1">
    <w:name w:val="Grid Table 4 Accent 1"/>
    <w:basedOn w:val="NormaleTabelle"/>
    <w:uiPriority w:val="49"/>
    <w:rsid w:val="00056E2F"/>
    <w:pPr>
      <w:spacing w:before="60" w:after="60" w:line="240" w:lineRule="auto"/>
      <w:ind w:left="57" w:right="57"/>
    </w:pPr>
    <w:tblPr>
      <w:tblStyleRowBandSize w:val="1"/>
      <w:tblStyleColBandSize w:val="1"/>
      <w:tblBorders>
        <w:top w:val="single" w:sz="4" w:space="0" w:color="4878D7" w:themeColor="accent1" w:themeTint="99"/>
        <w:left w:val="single" w:sz="4" w:space="0" w:color="4878D7" w:themeColor="accent1" w:themeTint="99"/>
        <w:bottom w:val="single" w:sz="4" w:space="0" w:color="4878D7" w:themeColor="accent1" w:themeTint="99"/>
        <w:right w:val="single" w:sz="4" w:space="0" w:color="4878D7" w:themeColor="accent1" w:themeTint="99"/>
        <w:insideH w:val="single" w:sz="4" w:space="0" w:color="4878D7" w:themeColor="accent1" w:themeTint="99"/>
        <w:insideV w:val="single" w:sz="4" w:space="0" w:color="4878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3773" w:themeColor="accent1"/>
          <w:left w:val="single" w:sz="4" w:space="0" w:color="193773" w:themeColor="accent1"/>
          <w:bottom w:val="single" w:sz="4" w:space="0" w:color="193773" w:themeColor="accent1"/>
          <w:right w:val="single" w:sz="4" w:space="0" w:color="193773" w:themeColor="accent1"/>
          <w:insideH w:val="nil"/>
          <w:insideV w:val="nil"/>
        </w:tcBorders>
        <w:shd w:val="clear" w:color="auto" w:fill="193773" w:themeFill="accent1"/>
      </w:tcPr>
    </w:tblStylePr>
    <w:tblStylePr w:type="lastRow">
      <w:rPr>
        <w:b/>
        <w:bCs/>
      </w:rPr>
      <w:tblPr/>
      <w:tcPr>
        <w:tcBorders>
          <w:top w:val="double" w:sz="4" w:space="0" w:color="1937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F1" w:themeFill="accent1" w:themeFillTint="33"/>
      </w:tcPr>
    </w:tblStylePr>
    <w:tblStylePr w:type="band1Horz">
      <w:tblPr/>
      <w:tcPr>
        <w:shd w:val="clear" w:color="auto" w:fill="C2D2F1" w:themeFill="accent1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qFormat/>
    <w:rsid w:val="00056E2F"/>
    <w:rPr>
      <w:color w:val="C0AA81" w:themeColor="accent6"/>
      <w:u w:val="single"/>
    </w:rPr>
  </w:style>
  <w:style w:type="numbering" w:customStyle="1" w:styleId="Formatvorlage1">
    <w:name w:val="Formatvorlage1"/>
    <w:basedOn w:val="KeineListe"/>
    <w:uiPriority w:val="99"/>
    <w:rsid w:val="004D4128"/>
    <w:pPr>
      <w:numPr>
        <w:numId w:val="28"/>
      </w:numPr>
    </w:pPr>
  </w:style>
  <w:style w:type="paragraph" w:customStyle="1" w:styleId="berschrift1ungegliedert">
    <w:name w:val="Überschrift 1 ungegliedert"/>
    <w:basedOn w:val="berschrift1"/>
    <w:next w:val="Standard"/>
    <w:qFormat/>
    <w:rsid w:val="003779E4"/>
    <w:pPr>
      <w:pageBreakBefore w:val="0"/>
      <w:numPr>
        <w:numId w:val="0"/>
      </w:numPr>
      <w:textboxTightWrap w:val="allLines"/>
    </w:pPr>
    <w:rPr>
      <w:b w:val="0"/>
    </w:rPr>
  </w:style>
  <w:style w:type="paragraph" w:customStyle="1" w:styleId="berschrift2ungegliedert">
    <w:name w:val="Überschrift 2 ungegliedert"/>
    <w:basedOn w:val="berschrift2"/>
    <w:next w:val="Standard"/>
    <w:qFormat/>
    <w:rsid w:val="003779E4"/>
    <w:pPr>
      <w:numPr>
        <w:ilvl w:val="0"/>
        <w:numId w:val="0"/>
      </w:numPr>
    </w:pPr>
  </w:style>
  <w:style w:type="paragraph" w:customStyle="1" w:styleId="berschrift3ungegliedert">
    <w:name w:val="Überschrift 3 ungegliedert"/>
    <w:basedOn w:val="berschrift3"/>
    <w:next w:val="Standard"/>
    <w:qFormat/>
    <w:rsid w:val="003779E4"/>
    <w:pPr>
      <w:numPr>
        <w:ilvl w:val="0"/>
        <w:numId w:val="0"/>
      </w:numPr>
    </w:pPr>
  </w:style>
  <w:style w:type="paragraph" w:customStyle="1" w:styleId="berschrift4ungegliedert">
    <w:name w:val="Überschrift 4 ungegliedert"/>
    <w:basedOn w:val="berschrift4"/>
    <w:next w:val="Standard"/>
    <w:qFormat/>
    <w:rsid w:val="003779E4"/>
    <w:pPr>
      <w:numPr>
        <w:ilvl w:val="0"/>
        <w:numId w:val="0"/>
      </w:numPr>
    </w:pPr>
  </w:style>
  <w:style w:type="paragraph" w:styleId="Titel">
    <w:name w:val="Title"/>
    <w:basedOn w:val="Standard"/>
    <w:next w:val="Standard"/>
    <w:link w:val="TitelZchn"/>
    <w:qFormat/>
    <w:rsid w:val="0041293F"/>
    <w:pPr>
      <w:spacing w:before="8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60"/>
      <w:szCs w:val="56"/>
      <w14:textFill>
        <w14:gradFill>
          <w14:gsLst>
            <w14:gs w14:pos="0">
              <w14:srgbClr w14:val="FF4B4B"/>
            </w14:gs>
            <w14:gs w14:pos="100000">
              <w14:srgbClr w14:val="FF744F"/>
            </w14:gs>
          </w14:gsLst>
          <w14:lin w14:ang="18900000" w14:scaled="0"/>
        </w14:gradFill>
      </w14:textFill>
    </w:rPr>
  </w:style>
  <w:style w:type="character" w:customStyle="1" w:styleId="TitelZchn">
    <w:name w:val="Titel Zchn"/>
    <w:basedOn w:val="Absatz-Standardschriftart"/>
    <w:link w:val="Titel"/>
    <w:rsid w:val="0041293F"/>
    <w:rPr>
      <w:rFonts w:asciiTheme="majorHAnsi" w:eastAsiaTheme="majorEastAsia" w:hAnsiTheme="majorHAnsi" w:cstheme="majorBidi"/>
      <w:spacing w:val="-10"/>
      <w:kern w:val="28"/>
      <w:sz w:val="60"/>
      <w:szCs w:val="56"/>
      <w14:textFill>
        <w14:gradFill>
          <w14:gsLst>
            <w14:gs w14:pos="0">
              <w14:srgbClr w14:val="FF4B4B"/>
            </w14:gs>
            <w14:gs w14:pos="100000">
              <w14:srgbClr w14:val="FF744F"/>
            </w14:gs>
          </w14:gsLst>
          <w14:lin w14:ang="18900000" w14:scaled="0"/>
        </w14:gradFill>
      </w14:textFill>
    </w:rPr>
  </w:style>
  <w:style w:type="paragraph" w:customStyle="1" w:styleId="Infobox">
    <w:name w:val="Infobox"/>
    <w:basedOn w:val="Standard"/>
    <w:next w:val="Standard"/>
    <w:uiPriority w:val="5"/>
    <w:qFormat/>
    <w:rsid w:val="000077C5"/>
    <w:pPr>
      <w:pBdr>
        <w:top w:val="single" w:sz="8" w:space="5" w:color="C2D2F1" w:themeColor="accent1" w:themeTint="33"/>
        <w:left w:val="single" w:sz="8" w:space="5" w:color="C2D2F1" w:themeColor="accent1" w:themeTint="33"/>
        <w:bottom w:val="single" w:sz="8" w:space="5" w:color="C2D2F1" w:themeColor="accent1" w:themeTint="33"/>
        <w:right w:val="single" w:sz="8" w:space="5" w:color="C2D2F1" w:themeColor="accent1" w:themeTint="33"/>
      </w:pBdr>
      <w:shd w:val="clear" w:color="auto" w:fill="C2D2F1" w:themeFill="accent1" w:themeFillTint="33"/>
      <w:ind w:left="284" w:right="284"/>
    </w:pPr>
  </w:style>
  <w:style w:type="table" w:styleId="Gitternetztabelle4Akzent4">
    <w:name w:val="Grid Table 4 Accent 4"/>
    <w:basedOn w:val="NormaleTabelle"/>
    <w:uiPriority w:val="49"/>
    <w:locked/>
    <w:rsid w:val="00803505"/>
    <w:pPr>
      <w:spacing w:after="0" w:line="240" w:lineRule="auto"/>
    </w:pPr>
    <w:tblPr>
      <w:tblStyleRowBandSize w:val="1"/>
      <w:tblStyleColBandSize w:val="1"/>
      <w:tblBorders>
        <w:top w:val="single" w:sz="4" w:space="0" w:color="E1E1E1" w:themeColor="accent4" w:themeTint="99"/>
        <w:left w:val="single" w:sz="4" w:space="0" w:color="E1E1E1" w:themeColor="accent4" w:themeTint="99"/>
        <w:bottom w:val="single" w:sz="4" w:space="0" w:color="E1E1E1" w:themeColor="accent4" w:themeTint="99"/>
        <w:right w:val="single" w:sz="4" w:space="0" w:color="E1E1E1" w:themeColor="accent4" w:themeTint="99"/>
        <w:insideH w:val="single" w:sz="4" w:space="0" w:color="E1E1E1" w:themeColor="accent4" w:themeTint="99"/>
        <w:insideV w:val="single" w:sz="4" w:space="0" w:color="E1E1E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CDCD" w:themeColor="accent4"/>
          <w:left w:val="single" w:sz="4" w:space="0" w:color="CDCDCD" w:themeColor="accent4"/>
          <w:bottom w:val="single" w:sz="4" w:space="0" w:color="CDCDCD" w:themeColor="accent4"/>
          <w:right w:val="single" w:sz="4" w:space="0" w:color="CDCDCD" w:themeColor="accent4"/>
          <w:insideH w:val="nil"/>
          <w:insideV w:val="nil"/>
        </w:tcBorders>
        <w:shd w:val="clear" w:color="auto" w:fill="CDCDCD" w:themeFill="accent4"/>
      </w:tcPr>
    </w:tblStylePr>
    <w:tblStylePr w:type="lastRow">
      <w:rPr>
        <w:b/>
        <w:bCs/>
      </w:rPr>
      <w:tblPr/>
      <w:tcPr>
        <w:tcBorders>
          <w:top w:val="double" w:sz="4" w:space="0" w:color="CDCD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4" w:themeFillTint="33"/>
      </w:tcPr>
    </w:tblStylePr>
    <w:tblStylePr w:type="band1Horz">
      <w:tblPr/>
      <w:tcPr>
        <w:shd w:val="clear" w:color="auto" w:fill="F5F5F5" w:themeFill="accent4" w:themeFillTint="33"/>
      </w:tcPr>
    </w:tblStylePr>
  </w:style>
  <w:style w:type="table" w:styleId="Gitternetztabelle6farbigAkzent4">
    <w:name w:val="Grid Table 6 Colorful Accent 4"/>
    <w:basedOn w:val="NormaleTabelle"/>
    <w:uiPriority w:val="51"/>
    <w:locked/>
    <w:rsid w:val="00F0723F"/>
    <w:pPr>
      <w:spacing w:after="0" w:line="240" w:lineRule="auto"/>
    </w:pPr>
    <w:rPr>
      <w:color w:val="999999" w:themeColor="accent4" w:themeShade="BF"/>
    </w:rPr>
    <w:tblPr>
      <w:tblStyleRowBandSize w:val="1"/>
      <w:tblStyleColBandSize w:val="1"/>
      <w:tblBorders>
        <w:top w:val="single" w:sz="4" w:space="0" w:color="E1E1E1" w:themeColor="accent4" w:themeTint="99"/>
        <w:left w:val="single" w:sz="4" w:space="0" w:color="E1E1E1" w:themeColor="accent4" w:themeTint="99"/>
        <w:bottom w:val="single" w:sz="4" w:space="0" w:color="E1E1E1" w:themeColor="accent4" w:themeTint="99"/>
        <w:right w:val="single" w:sz="4" w:space="0" w:color="E1E1E1" w:themeColor="accent4" w:themeTint="99"/>
        <w:insideH w:val="single" w:sz="4" w:space="0" w:color="E1E1E1" w:themeColor="accent4" w:themeTint="99"/>
        <w:insideV w:val="single" w:sz="4" w:space="0" w:color="E1E1E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1E1E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E1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4" w:themeFillTint="33"/>
      </w:tcPr>
    </w:tblStylePr>
    <w:tblStylePr w:type="band1Horz">
      <w:tblPr/>
      <w:tcPr>
        <w:shd w:val="clear" w:color="auto" w:fill="F5F5F5" w:themeFill="accent4" w:themeFillTint="33"/>
      </w:tcPr>
    </w:tblStylePr>
  </w:style>
  <w:style w:type="table" w:customStyle="1" w:styleId="valanticTables">
    <w:name w:val="valantic Tables"/>
    <w:basedOn w:val="Listentabelle6farbigAkzent4"/>
    <w:uiPriority w:val="99"/>
    <w:rsid w:val="000077C5"/>
    <w:rPr>
      <w:color w:val="100C2A" w:themeColor="text1"/>
      <w:sz w:val="20"/>
      <w:szCs w:val="20"/>
      <w:lang w:val="en-GB" w:eastAsia="de-DE"/>
    </w:rPr>
    <w:tblPr>
      <w:tblInd w:w="227" w:type="dxa"/>
      <w:tblBorders>
        <w:top w:val="none" w:sz="0" w:space="0" w:color="auto"/>
        <w:bottom w:val="none" w:sz="0" w:space="0" w:color="auto"/>
        <w:insideV w:val="single" w:sz="4" w:space="0" w:color="D9D9D9" w:themeColor="background1" w:themeShade="D9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Theme="majorHAnsi" w:hAnsiTheme="majorHAnsi"/>
        <w:b w:val="0"/>
        <w:bCs/>
        <w:sz w:val="20"/>
      </w:rPr>
      <w:tblPr/>
      <w:tcPr>
        <w:tcBorders>
          <w:top w:val="nil"/>
          <w:left w:val="nil"/>
          <w:bottom w:val="single" w:sz="4" w:space="0" w:color="193773" w:themeColor="accent1"/>
          <w:right w:val="nil"/>
          <w:insideH w:val="single" w:sz="4" w:space="0" w:color="CDCDCD" w:themeColor="accent4"/>
          <w:insideV w:val="single" w:sz="4" w:space="0" w:color="CDCDCD" w:themeColor="accent4"/>
          <w:tl2br w:val="nil"/>
          <w:tr2bl w:val="nil"/>
        </w:tcBorders>
      </w:tcPr>
    </w:tblStylePr>
    <w:tblStylePr w:type="lastRow">
      <w:rPr>
        <w:rFonts w:ascii="@Yu Gothic UI Light" w:hAnsi="@Yu Gothic UI Light"/>
        <w:b w:val="0"/>
        <w:bCs/>
        <w:color w:val="193773" w:themeColor="accent1"/>
        <w:sz w:val="20"/>
      </w:rPr>
      <w:tblPr/>
      <w:tcPr>
        <w:tcBorders>
          <w:top w:val="double" w:sz="4" w:space="0" w:color="193773" w:themeColor="accent1"/>
          <w:left w:val="nil"/>
          <w:bottom w:val="nil"/>
          <w:insideH w:val="nil"/>
          <w:insideV w:val="nil"/>
        </w:tcBorders>
      </w:tcPr>
    </w:tblStylePr>
    <w:tblStylePr w:type="firstCol">
      <w:rPr>
        <w:rFonts w:asciiTheme="majorHAnsi" w:hAnsiTheme="majorHAnsi"/>
        <w:b w:val="0"/>
        <w:bCs/>
        <w:sz w:val="20"/>
      </w:rPr>
    </w:tblStylePr>
    <w:tblStylePr w:type="lastCol">
      <w:rPr>
        <w:rFonts w:ascii="@Yu Gothic UI Light" w:hAnsi="@Yu Gothic UI Light"/>
        <w:b w:val="0"/>
        <w:bCs/>
        <w:color w:val="193773" w:themeColor="accent1"/>
        <w:sz w:val="20"/>
      </w:rPr>
    </w:tblStylePr>
    <w:tblStylePr w:type="band1Vert">
      <w:tblPr/>
      <w:tcPr>
        <w:shd w:val="clear" w:color="auto" w:fill="F5F5F5" w:themeFill="accent4" w:themeFillTint="33"/>
      </w:tcPr>
    </w:tblStylePr>
    <w:tblStylePr w:type="band1Horz">
      <w:tblPr/>
      <w:tcPr>
        <w:shd w:val="clear" w:color="auto" w:fill="F5F5F5" w:themeFill="accent4" w:themeFillTint="33"/>
      </w:tcPr>
    </w:tblStylePr>
    <w:tblStylePr w:type="nwCell">
      <w:pPr>
        <w:jc w:val="left"/>
      </w:pPr>
      <w:tblPr/>
      <w:tcPr>
        <w:tcBorders>
          <w:right w:val="nil"/>
        </w:tcBorders>
        <w:vAlign w:val="center"/>
      </w:tcPr>
    </w:tblStylePr>
  </w:style>
  <w:style w:type="table" w:styleId="Listentabelle6farbigAkzent4">
    <w:name w:val="List Table 6 Colorful Accent 4"/>
    <w:basedOn w:val="NormaleTabelle"/>
    <w:uiPriority w:val="51"/>
    <w:locked/>
    <w:rsid w:val="003779E4"/>
    <w:pPr>
      <w:spacing w:after="0" w:line="240" w:lineRule="auto"/>
    </w:pPr>
    <w:rPr>
      <w:color w:val="999999" w:themeColor="accent4" w:themeShade="BF"/>
    </w:rPr>
    <w:tblPr>
      <w:tblStyleRowBandSize w:val="1"/>
      <w:tblStyleColBandSize w:val="1"/>
      <w:tblBorders>
        <w:top w:val="single" w:sz="4" w:space="0" w:color="CDCDCD" w:themeColor="accent4"/>
        <w:bottom w:val="single" w:sz="4" w:space="0" w:color="CDCDC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DCDC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DCD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4" w:themeFillTint="33"/>
      </w:tcPr>
    </w:tblStylePr>
    <w:tblStylePr w:type="band1Horz">
      <w:tblPr/>
      <w:tcPr>
        <w:shd w:val="clear" w:color="auto" w:fill="F5F5F5" w:themeFill="accent4" w:themeFillTint="33"/>
      </w:tcPr>
    </w:tblStylePr>
  </w:style>
  <w:style w:type="table" w:styleId="TabellemithellemGitternetz">
    <w:name w:val="Grid Table Light"/>
    <w:basedOn w:val="NormaleTabelle"/>
    <w:uiPriority w:val="40"/>
    <w:rsid w:val="003779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96390"/>
    <w:rPr>
      <w:color w:val="605E5C"/>
      <w:shd w:val="clear" w:color="auto" w:fill="E1DFDD"/>
    </w:rPr>
  </w:style>
  <w:style w:type="table" w:customStyle="1" w:styleId="valanticTables1">
    <w:name w:val="valantic Tables1"/>
    <w:basedOn w:val="Listentabelle6farbigAkzent4"/>
    <w:uiPriority w:val="99"/>
    <w:rsid w:val="000C6455"/>
    <w:rPr>
      <w:color w:val="100C2A" w:themeColor="text1"/>
      <w:sz w:val="20"/>
      <w:szCs w:val="20"/>
      <w:lang w:val="en-GB" w:eastAsia="de-DE"/>
    </w:rPr>
    <w:tblPr>
      <w:tblInd w:w="227" w:type="dxa"/>
      <w:tblBorders>
        <w:top w:val="none" w:sz="0" w:space="0" w:color="auto"/>
        <w:bottom w:val="none" w:sz="0" w:space="0" w:color="auto"/>
        <w:insideV w:val="single" w:sz="4" w:space="0" w:color="D9D9D9" w:themeColor="background1" w:themeShade="D9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Theme="majorHAnsi" w:hAnsiTheme="majorHAnsi"/>
        <w:b w:val="0"/>
        <w:bCs/>
        <w:sz w:val="20"/>
      </w:rPr>
      <w:tblPr/>
      <w:tcPr>
        <w:tcBorders>
          <w:top w:val="nil"/>
          <w:left w:val="nil"/>
          <w:bottom w:val="single" w:sz="4" w:space="0" w:color="193773" w:themeColor="accent1"/>
          <w:right w:val="nil"/>
          <w:insideH w:val="single" w:sz="4" w:space="0" w:color="CDCDCD" w:themeColor="accent4"/>
          <w:insideV w:val="single" w:sz="4" w:space="0" w:color="CDCDCD" w:themeColor="accent4"/>
          <w:tl2br w:val="nil"/>
          <w:tr2bl w:val="nil"/>
        </w:tcBorders>
      </w:tcPr>
    </w:tblStylePr>
    <w:tblStylePr w:type="lastRow">
      <w:rPr>
        <w:rFonts w:ascii="@Yu Gothic UI Light" w:hAnsi="@Yu Gothic UI Light"/>
        <w:b w:val="0"/>
        <w:bCs/>
        <w:color w:val="193773" w:themeColor="accent1"/>
        <w:sz w:val="20"/>
      </w:rPr>
      <w:tblPr/>
      <w:tcPr>
        <w:tcBorders>
          <w:top w:val="double" w:sz="4" w:space="0" w:color="193773" w:themeColor="accent1"/>
          <w:left w:val="nil"/>
          <w:bottom w:val="nil"/>
          <w:insideH w:val="nil"/>
          <w:insideV w:val="nil"/>
        </w:tcBorders>
      </w:tcPr>
    </w:tblStylePr>
    <w:tblStylePr w:type="firstCol">
      <w:rPr>
        <w:rFonts w:asciiTheme="majorHAnsi" w:hAnsiTheme="majorHAnsi"/>
        <w:b w:val="0"/>
        <w:bCs/>
        <w:sz w:val="20"/>
      </w:rPr>
    </w:tblStylePr>
    <w:tblStylePr w:type="lastCol">
      <w:rPr>
        <w:rFonts w:ascii="@Yu Gothic UI Light" w:hAnsi="@Yu Gothic UI Light"/>
        <w:b w:val="0"/>
        <w:bCs/>
        <w:color w:val="193773" w:themeColor="accent1"/>
        <w:sz w:val="20"/>
      </w:rPr>
    </w:tblStylePr>
    <w:tblStylePr w:type="band1Vert">
      <w:tblPr/>
      <w:tcPr>
        <w:shd w:val="clear" w:color="auto" w:fill="F5F5F5" w:themeFill="accent4" w:themeFillTint="33"/>
      </w:tcPr>
    </w:tblStylePr>
    <w:tblStylePr w:type="band1Horz">
      <w:tblPr/>
      <w:tcPr>
        <w:shd w:val="clear" w:color="auto" w:fill="F5F5F5" w:themeFill="accent4" w:themeFillTint="33"/>
      </w:tcPr>
    </w:tblStylePr>
    <w:tblStylePr w:type="nwCell">
      <w:pPr>
        <w:jc w:val="left"/>
      </w:pPr>
      <w:tblPr/>
      <w:tcPr>
        <w:tcBorders>
          <w:right w:val="nil"/>
        </w:tcBorders>
        <w:vAlign w:val="center"/>
      </w:tcPr>
    </w:tblStylePr>
  </w:style>
  <w:style w:type="table" w:styleId="Gitternetztabelle1hell">
    <w:name w:val="Grid Table 1 Light"/>
    <w:basedOn w:val="NormaleTabelle"/>
    <w:uiPriority w:val="46"/>
    <w:rsid w:val="009A2653"/>
    <w:pPr>
      <w:spacing w:after="0" w:line="240" w:lineRule="auto"/>
    </w:pPr>
    <w:tblPr>
      <w:tblStyleRowBandSize w:val="1"/>
      <w:tblStyleColBandSize w:val="1"/>
      <w:tblBorders>
        <w:top w:val="single" w:sz="4" w:space="0" w:color="7E70D6" w:themeColor="text1" w:themeTint="66"/>
        <w:left w:val="single" w:sz="4" w:space="0" w:color="7E70D6" w:themeColor="text1" w:themeTint="66"/>
        <w:bottom w:val="single" w:sz="4" w:space="0" w:color="7E70D6" w:themeColor="text1" w:themeTint="66"/>
        <w:right w:val="single" w:sz="4" w:space="0" w:color="7E70D6" w:themeColor="text1" w:themeTint="66"/>
        <w:insideH w:val="single" w:sz="4" w:space="0" w:color="7E70D6" w:themeColor="text1" w:themeTint="66"/>
        <w:insideV w:val="single" w:sz="4" w:space="0" w:color="7E70D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34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34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5">
    <w:name w:val="Plain Table 5"/>
    <w:basedOn w:val="NormaleTabelle"/>
    <w:uiPriority w:val="45"/>
    <w:rsid w:val="00797A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4CC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4CC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4CC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4CC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4Akzent2">
    <w:name w:val="Grid Table 4 Accent 2"/>
    <w:basedOn w:val="NormaleTabelle"/>
    <w:uiPriority w:val="49"/>
    <w:locked/>
    <w:rsid w:val="00797A0B"/>
    <w:pPr>
      <w:spacing w:after="0" w:line="240" w:lineRule="auto"/>
    </w:pPr>
    <w:tblPr>
      <w:tblStyleRowBandSize w:val="1"/>
      <w:tblStyleColBandSize w:val="1"/>
      <w:tblBorders>
        <w:top w:val="single" w:sz="4" w:space="0" w:color="8A92DE" w:themeColor="accent2" w:themeTint="99"/>
        <w:left w:val="single" w:sz="4" w:space="0" w:color="8A92DE" w:themeColor="accent2" w:themeTint="99"/>
        <w:bottom w:val="single" w:sz="4" w:space="0" w:color="8A92DE" w:themeColor="accent2" w:themeTint="99"/>
        <w:right w:val="single" w:sz="4" w:space="0" w:color="8A92DE" w:themeColor="accent2" w:themeTint="99"/>
        <w:insideH w:val="single" w:sz="4" w:space="0" w:color="8A92DE" w:themeColor="accent2" w:themeTint="99"/>
        <w:insideV w:val="single" w:sz="4" w:space="0" w:color="8A92D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4BC8" w:themeColor="accent2"/>
          <w:left w:val="single" w:sz="4" w:space="0" w:color="3C4BC8" w:themeColor="accent2"/>
          <w:bottom w:val="single" w:sz="4" w:space="0" w:color="3C4BC8" w:themeColor="accent2"/>
          <w:right w:val="single" w:sz="4" w:space="0" w:color="3C4BC8" w:themeColor="accent2"/>
          <w:insideH w:val="nil"/>
          <w:insideV w:val="nil"/>
        </w:tcBorders>
        <w:shd w:val="clear" w:color="auto" w:fill="3C4BC8" w:themeFill="accent2"/>
      </w:tcPr>
    </w:tblStylePr>
    <w:tblStylePr w:type="lastRow">
      <w:rPr>
        <w:b/>
        <w:bCs/>
      </w:rPr>
      <w:tblPr/>
      <w:tcPr>
        <w:tcBorders>
          <w:top w:val="double" w:sz="4" w:space="0" w:color="3C4BC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AF4" w:themeFill="accent2" w:themeFillTint="33"/>
      </w:tcPr>
    </w:tblStylePr>
    <w:tblStylePr w:type="band1Horz">
      <w:tblPr/>
      <w:tcPr>
        <w:shd w:val="clear" w:color="auto" w:fill="D8DAF4" w:themeFill="accent2" w:themeFillTint="33"/>
      </w:tcPr>
    </w:tblStylePr>
  </w:style>
  <w:style w:type="paragraph" w:styleId="StandardWeb">
    <w:name w:val="Normal (Web)"/>
    <w:basedOn w:val="Standard"/>
    <w:uiPriority w:val="99"/>
    <w:semiHidden/>
    <w:unhideWhenUsed/>
    <w:rsid w:val="00F370D5"/>
    <w:rPr>
      <w:rFonts w:ascii="Times New Roman" w:hAnsi="Times New Roman" w:cs="Times New Roman"/>
      <w:sz w:val="24"/>
      <w:szCs w:val="24"/>
    </w:rPr>
  </w:style>
  <w:style w:type="table" w:customStyle="1" w:styleId="valanticTables2">
    <w:name w:val="valantic Tables2"/>
    <w:basedOn w:val="Listentabelle6farbigAkzent4"/>
    <w:uiPriority w:val="99"/>
    <w:rsid w:val="00E60197"/>
    <w:rPr>
      <w:color w:val="100C2A" w:themeColor="text1"/>
      <w:sz w:val="20"/>
      <w:szCs w:val="20"/>
      <w:lang w:val="en-GB" w:eastAsia="de-DE"/>
    </w:rPr>
    <w:tblPr>
      <w:tblInd w:w="227" w:type="dxa"/>
      <w:tblBorders>
        <w:top w:val="none" w:sz="0" w:space="0" w:color="auto"/>
        <w:bottom w:val="none" w:sz="0" w:space="0" w:color="auto"/>
        <w:insideV w:val="single" w:sz="4" w:space="0" w:color="D9D9D9" w:themeColor="background1" w:themeShade="D9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Theme="majorHAnsi" w:hAnsiTheme="majorHAnsi"/>
        <w:b w:val="0"/>
        <w:bCs/>
        <w:sz w:val="20"/>
      </w:rPr>
      <w:tblPr/>
      <w:tcPr>
        <w:tcBorders>
          <w:top w:val="nil"/>
          <w:left w:val="nil"/>
          <w:bottom w:val="single" w:sz="4" w:space="0" w:color="193773" w:themeColor="accent1"/>
          <w:right w:val="nil"/>
          <w:insideH w:val="single" w:sz="4" w:space="0" w:color="CDCDCD" w:themeColor="accent4"/>
          <w:insideV w:val="single" w:sz="4" w:space="0" w:color="CDCDCD" w:themeColor="accent4"/>
          <w:tl2br w:val="nil"/>
          <w:tr2bl w:val="nil"/>
        </w:tcBorders>
      </w:tcPr>
    </w:tblStylePr>
    <w:tblStylePr w:type="lastRow">
      <w:rPr>
        <w:rFonts w:ascii="@Yu Gothic UI Light" w:hAnsi="@Yu Gothic UI Light"/>
        <w:b w:val="0"/>
        <w:bCs/>
        <w:color w:val="193773" w:themeColor="accent1"/>
        <w:sz w:val="20"/>
      </w:rPr>
      <w:tblPr/>
      <w:tcPr>
        <w:tcBorders>
          <w:top w:val="double" w:sz="4" w:space="0" w:color="193773" w:themeColor="accent1"/>
          <w:left w:val="nil"/>
          <w:bottom w:val="nil"/>
          <w:insideH w:val="nil"/>
          <w:insideV w:val="nil"/>
        </w:tcBorders>
      </w:tcPr>
    </w:tblStylePr>
    <w:tblStylePr w:type="firstCol">
      <w:rPr>
        <w:rFonts w:asciiTheme="majorHAnsi" w:hAnsiTheme="majorHAnsi"/>
        <w:b w:val="0"/>
        <w:bCs/>
        <w:sz w:val="20"/>
      </w:rPr>
    </w:tblStylePr>
    <w:tblStylePr w:type="lastCol">
      <w:rPr>
        <w:rFonts w:ascii="@Yu Gothic UI Light" w:hAnsi="@Yu Gothic UI Light"/>
        <w:b w:val="0"/>
        <w:bCs/>
        <w:color w:val="193773" w:themeColor="accent1"/>
        <w:sz w:val="20"/>
      </w:rPr>
    </w:tblStylePr>
    <w:tblStylePr w:type="band1Vert">
      <w:tblPr/>
      <w:tcPr>
        <w:shd w:val="clear" w:color="auto" w:fill="F5F5F5" w:themeFill="accent4" w:themeFillTint="33"/>
      </w:tcPr>
    </w:tblStylePr>
    <w:tblStylePr w:type="band1Horz">
      <w:tblPr/>
      <w:tcPr>
        <w:shd w:val="clear" w:color="auto" w:fill="F5F5F5" w:themeFill="accent4" w:themeFillTint="33"/>
      </w:tcPr>
    </w:tblStylePr>
    <w:tblStylePr w:type="nwCell">
      <w:pPr>
        <w:jc w:val="left"/>
      </w:pPr>
      <w:tblPr/>
      <w:tcPr>
        <w:tcBorders>
          <w:right w:val="nil"/>
        </w:tcBorders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2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59188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74827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3737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107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2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57271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529124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61804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lantic.com/en/events/master-templat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naWinkels\AppData\Local\Temp\06aa92fa-928f-4410-9550-cfe724dbd1ee_Word-Templates%20(final%2020230907).zip.1ee\Word-Templates%20(final%2020230907)\Word-Templates%20(final)(2023-09-07)\EN\B_General%20Document%20Template_20230907.dotx" TargetMode="External"/></Relationships>
</file>

<file path=word/theme/theme1.xml><?xml version="1.0" encoding="utf-8"?>
<a:theme xmlns:a="http://schemas.openxmlformats.org/drawingml/2006/main" name="Office Theme">
  <a:themeElements>
    <a:clrScheme name="valantic 2023">
      <a:dk1>
        <a:srgbClr val="100C2A"/>
      </a:dk1>
      <a:lt1>
        <a:srgbClr val="FFFFFF"/>
      </a:lt1>
      <a:dk2>
        <a:srgbClr val="100C2A"/>
      </a:dk2>
      <a:lt2>
        <a:srgbClr val="FFFFFF"/>
      </a:lt2>
      <a:accent1>
        <a:srgbClr val="193773"/>
      </a:accent1>
      <a:accent2>
        <a:srgbClr val="3C4BC8"/>
      </a:accent2>
      <a:accent3>
        <a:srgbClr val="5B26B7"/>
      </a:accent3>
      <a:accent4>
        <a:srgbClr val="CDCDCD"/>
      </a:accent4>
      <a:accent5>
        <a:srgbClr val="A78DB6"/>
      </a:accent5>
      <a:accent6>
        <a:srgbClr val="C0AA81"/>
      </a:accent6>
      <a:hlink>
        <a:srgbClr val="8993DE"/>
      </a:hlink>
      <a:folHlink>
        <a:srgbClr val="999999"/>
      </a:folHlink>
    </a:clrScheme>
    <a:fontScheme name="valantic 2023 | Route B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024D09BAB1384FB658DC6C8046732E" ma:contentTypeVersion="18" ma:contentTypeDescription="Ein neues Dokument erstellen." ma:contentTypeScope="" ma:versionID="c2adfedc1e5126a3c947815a37371fbc">
  <xsd:schema xmlns:xsd="http://www.w3.org/2001/XMLSchema" xmlns:xs="http://www.w3.org/2001/XMLSchema" xmlns:p="http://schemas.microsoft.com/office/2006/metadata/properties" xmlns:ns2="674edb14-a6fc-4ad7-8c85-273780ca95f0" xmlns:ns3="e6fb1822-c721-49b8-8a38-79b849417241" targetNamespace="http://schemas.microsoft.com/office/2006/metadata/properties" ma:root="true" ma:fieldsID="a4d4e5344210fa1c60429a6a94878287" ns2:_="" ns3:_="">
    <xsd:import namespace="674edb14-a6fc-4ad7-8c85-273780ca95f0"/>
    <xsd:import namespace="e6fb1822-c721-49b8-8a38-79b849417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edb14-a6fc-4ad7-8c85-273780ca9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276b801-fa4f-49a5-ac9f-048f90625d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b1822-c721-49b8-8a38-79b849417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5ab85-2ce0-4640-babe-f6ebb9dd921c}" ma:internalName="TaxCatchAll" ma:showField="CatchAllData" ma:web="e6fb1822-c721-49b8-8a38-79b849417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4edb14-a6fc-4ad7-8c85-273780ca95f0">
      <Terms xmlns="http://schemas.microsoft.com/office/infopath/2007/PartnerControls"/>
    </lcf76f155ced4ddcb4097134ff3c332f>
    <TaxCatchAll xmlns="e6fb1822-c721-49b8-8a38-79b849417241" xsi:nil="true"/>
    <SharedWithUsers xmlns="e6fb1822-c721-49b8-8a38-79b849417241">
      <UserInfo>
        <DisplayName>Jia Jü Lin</DisplayName>
        <AccountId>135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4AF72-7E46-4984-8ED1-2740DA1A8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edb14-a6fc-4ad7-8c85-273780ca95f0"/>
    <ds:schemaRef ds:uri="e6fb1822-c721-49b8-8a38-79b849417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DCC1E-80F5-4356-B2E5-A0F1B995B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CEB088-AD0A-430C-BB64-3B7F9B6AA644}">
  <ds:schemaRefs>
    <ds:schemaRef ds:uri="http://schemas.microsoft.com/office/2006/metadata/properties"/>
    <ds:schemaRef ds:uri="http://schemas.microsoft.com/office/infopath/2007/PartnerControls"/>
    <ds:schemaRef ds:uri="674edb14-a6fc-4ad7-8c85-273780ca95f0"/>
    <ds:schemaRef ds:uri="e6fb1822-c721-49b8-8a38-79b849417241"/>
  </ds:schemaRefs>
</ds:datastoreItem>
</file>

<file path=customXml/itemProps4.xml><?xml version="1.0" encoding="utf-8"?>
<ds:datastoreItem xmlns:ds="http://schemas.openxmlformats.org/officeDocument/2006/customXml" ds:itemID="{9849C19E-1983-497C-B868-68A9E789C2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B_General Document Template_20230907</Template>
  <TotalTime>0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Konzeptvorlage</vt:lpstr>
      <vt:lpstr>Konzeptvorlage</vt:lpstr>
    </vt:vector>
  </TitlesOfParts>
  <Company/>
  <LinksUpToDate>false</LinksUpToDate>
  <CharactersWithSpaces>3302</CharactersWithSpaces>
  <SharedDoc>false</SharedDoc>
  <HLinks>
    <vt:vector size="6" baseType="variant">
      <vt:variant>
        <vt:i4>3604576</vt:i4>
      </vt:variant>
      <vt:variant>
        <vt:i4>0</vt:i4>
      </vt:variant>
      <vt:variant>
        <vt:i4>0</vt:i4>
      </vt:variant>
      <vt:variant>
        <vt:i4>5</vt:i4>
      </vt:variant>
      <vt:variant>
        <vt:lpwstr>https://www.valantic.com/en/events/master-template/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Konzeptvorlage</dc:title>
  <dc:subject/>
  <dc:creator>Jia Jü Lin</dc:creator>
  <cp:keywords/>
  <dc:description/>
  <cp:lastModifiedBy>Jia Jü Lin</cp:lastModifiedBy>
  <cp:revision>2</cp:revision>
  <dcterms:created xsi:type="dcterms:W3CDTF">2024-08-21T08:59:00Z</dcterms:created>
  <dcterms:modified xsi:type="dcterms:W3CDTF">2024-08-21T08:59:00Z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0x01010078024D09BAB1384FB658DC6C8046732E</vt:lpwstr>
  </property>
  <property fmtid="{D5CDD505-2E9C-101B-9397-08002B2CF9AE}" pid="3" name="MediaServiceImageTags">
    <vt:lpwstr/>
  </property>
</Properties>
</file>